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18"/>
        <w:gridCol w:w="2586"/>
        <w:gridCol w:w="2586"/>
        <w:gridCol w:w="2586"/>
      </w:tblGrid>
      <w:tr w:rsidR="005E131A" w:rsidRPr="005E131A" w14:paraId="66CA13CD" w14:textId="77777777" w:rsidTr="00CD716E">
        <w:trPr>
          <w:trHeight w:val="923"/>
          <w:jc w:val="center"/>
        </w:trPr>
        <w:tc>
          <w:tcPr>
            <w:tcW w:w="9576" w:type="dxa"/>
            <w:gridSpan w:val="4"/>
            <w:vAlign w:val="center"/>
          </w:tcPr>
          <w:p w14:paraId="36D00E87" w14:textId="0BF79C22" w:rsidR="00CD716E" w:rsidRPr="0056239B" w:rsidRDefault="00E30872" w:rsidP="000A01D2">
            <w:pPr>
              <w:keepNext/>
              <w:keepLines/>
              <w:widowControl w:val="0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56239B">
              <w:rPr>
                <w:rFonts w:ascii="Arial Black" w:hAnsi="Arial Black" w:cs="Arial"/>
                <w:sz w:val="28"/>
                <w:szCs w:val="28"/>
              </w:rPr>
              <w:t>MEETING TYPE</w:t>
            </w:r>
            <w:r w:rsidR="0076264F">
              <w:rPr>
                <w:rFonts w:ascii="Arial Black" w:hAnsi="Arial Black" w:cs="Arial"/>
                <w:sz w:val="28"/>
                <w:szCs w:val="28"/>
              </w:rPr>
              <w:t xml:space="preserve"> (</w:t>
            </w:r>
            <w:proofErr w:type="spellStart"/>
            <w:r w:rsidR="0076264F">
              <w:rPr>
                <w:rFonts w:ascii="Arial Black" w:hAnsi="Arial Black" w:cs="Arial"/>
                <w:sz w:val="28"/>
                <w:szCs w:val="28"/>
              </w:rPr>
              <w:t>ie</w:t>
            </w:r>
            <w:proofErr w:type="spellEnd"/>
            <w:r w:rsidR="0076264F">
              <w:rPr>
                <w:rFonts w:ascii="Arial Black" w:hAnsi="Arial Black" w:cs="Arial"/>
                <w:sz w:val="28"/>
                <w:szCs w:val="28"/>
              </w:rPr>
              <w:t>. SALES</w:t>
            </w:r>
            <w:r w:rsidR="000A01D2">
              <w:rPr>
                <w:rFonts w:ascii="Arial Black" w:hAnsi="Arial Black" w:cs="Arial"/>
                <w:sz w:val="28"/>
                <w:szCs w:val="28"/>
              </w:rPr>
              <w:t>, OPERATIONS, etc.</w:t>
            </w:r>
            <w:r w:rsidR="0076264F">
              <w:rPr>
                <w:rFonts w:ascii="Arial Black" w:hAnsi="Arial Black" w:cs="Arial"/>
                <w:sz w:val="28"/>
                <w:szCs w:val="28"/>
              </w:rPr>
              <w:t>)</w:t>
            </w:r>
            <w:r w:rsidR="000A01D2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="00CD716E">
              <w:rPr>
                <w:rFonts w:ascii="Arial Black" w:hAnsi="Arial Black" w:cs="Arial"/>
                <w:sz w:val="28"/>
                <w:szCs w:val="28"/>
              </w:rPr>
              <w:t>MEETING MINUTES</w:t>
            </w:r>
            <w:r w:rsidR="00214C2C">
              <w:rPr>
                <w:rFonts w:ascii="Arial Black" w:hAnsi="Arial Black" w:cs="Arial"/>
                <w:sz w:val="28"/>
                <w:szCs w:val="28"/>
              </w:rPr>
              <w:t xml:space="preserve"> (Meeting #)</w:t>
            </w:r>
          </w:p>
        </w:tc>
      </w:tr>
      <w:tr w:rsidR="005E131A" w:rsidRPr="005E131A" w14:paraId="421623A3" w14:textId="77777777" w:rsidTr="00743D12">
        <w:trPr>
          <w:trHeight w:val="413"/>
          <w:jc w:val="center"/>
        </w:trPr>
        <w:tc>
          <w:tcPr>
            <w:tcW w:w="1818" w:type="dxa"/>
          </w:tcPr>
          <w:p w14:paraId="7166999A" w14:textId="77777777" w:rsidR="005E131A" w:rsidRPr="005E131A" w:rsidRDefault="005E131A" w:rsidP="00E30872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 xml:space="preserve">Date </w:t>
            </w:r>
            <w:r w:rsidR="00E30872">
              <w:rPr>
                <w:rFonts w:ascii="Arial" w:hAnsi="Arial" w:cs="Arial"/>
                <w:b/>
                <w:sz w:val="22"/>
                <w:szCs w:val="22"/>
              </w:rPr>
              <w:t>&amp;</w:t>
            </w:r>
            <w:r w:rsidRPr="005E131A">
              <w:rPr>
                <w:rFonts w:ascii="Arial" w:hAnsi="Arial" w:cs="Arial"/>
                <w:b/>
                <w:sz w:val="22"/>
                <w:szCs w:val="22"/>
              </w:rPr>
              <w:t xml:space="preserve"> Time:</w:t>
            </w:r>
          </w:p>
        </w:tc>
        <w:tc>
          <w:tcPr>
            <w:tcW w:w="7758" w:type="dxa"/>
            <w:gridSpan w:val="3"/>
          </w:tcPr>
          <w:p w14:paraId="081FAC00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131A" w:rsidRPr="005E131A" w14:paraId="4627F8F2" w14:textId="77777777" w:rsidTr="00743D12">
        <w:trPr>
          <w:trHeight w:val="413"/>
          <w:jc w:val="center"/>
        </w:trPr>
        <w:tc>
          <w:tcPr>
            <w:tcW w:w="1818" w:type="dxa"/>
          </w:tcPr>
          <w:p w14:paraId="6662016C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>Location:</w:t>
            </w:r>
          </w:p>
        </w:tc>
        <w:tc>
          <w:tcPr>
            <w:tcW w:w="7758" w:type="dxa"/>
            <w:gridSpan w:val="3"/>
          </w:tcPr>
          <w:p w14:paraId="58DD8AF0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131A" w:rsidRPr="005E131A" w14:paraId="7421BC17" w14:textId="77777777" w:rsidTr="00743D12">
        <w:trPr>
          <w:trHeight w:val="1215"/>
          <w:jc w:val="center"/>
        </w:trPr>
        <w:tc>
          <w:tcPr>
            <w:tcW w:w="1818" w:type="dxa"/>
          </w:tcPr>
          <w:p w14:paraId="06863B00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>Attendee(s):</w:t>
            </w:r>
          </w:p>
        </w:tc>
        <w:tc>
          <w:tcPr>
            <w:tcW w:w="2586" w:type="dxa"/>
          </w:tcPr>
          <w:p w14:paraId="669235BB" w14:textId="1A13FDAD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  <w:tc>
          <w:tcPr>
            <w:tcW w:w="2586" w:type="dxa"/>
          </w:tcPr>
          <w:p w14:paraId="122432C2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6" w:type="dxa"/>
          </w:tcPr>
          <w:p w14:paraId="11BBFE91" w14:textId="77777777" w:rsidR="005E131A" w:rsidRPr="005E131A" w:rsidRDefault="005E131A" w:rsidP="005E13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131A" w:rsidRPr="005E131A" w14:paraId="1D526DDC" w14:textId="77777777" w:rsidTr="00743D12">
        <w:trPr>
          <w:trHeight w:val="413"/>
          <w:jc w:val="center"/>
        </w:trPr>
        <w:tc>
          <w:tcPr>
            <w:tcW w:w="1818" w:type="dxa"/>
          </w:tcPr>
          <w:p w14:paraId="4D39C021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>Regret(s):</w:t>
            </w:r>
          </w:p>
        </w:tc>
        <w:tc>
          <w:tcPr>
            <w:tcW w:w="7758" w:type="dxa"/>
            <w:gridSpan w:val="3"/>
          </w:tcPr>
          <w:p w14:paraId="3B8CA2E8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131A" w:rsidRPr="005E131A" w14:paraId="0857E06E" w14:textId="77777777" w:rsidTr="00743D12">
        <w:trPr>
          <w:trHeight w:val="413"/>
          <w:jc w:val="center"/>
        </w:trPr>
        <w:tc>
          <w:tcPr>
            <w:tcW w:w="1818" w:type="dxa"/>
          </w:tcPr>
          <w:p w14:paraId="7E4D40A6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>Guest(s):</w:t>
            </w:r>
          </w:p>
        </w:tc>
        <w:tc>
          <w:tcPr>
            <w:tcW w:w="7758" w:type="dxa"/>
            <w:gridSpan w:val="3"/>
          </w:tcPr>
          <w:p w14:paraId="74B61531" w14:textId="7492B9EF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E499788" w14:textId="77777777" w:rsidR="005E131A" w:rsidRPr="001722E0" w:rsidRDefault="005E131A" w:rsidP="005E131A">
      <w:pPr>
        <w:keepNext/>
        <w:keepLines/>
        <w:widowControl w:val="0"/>
        <w:tabs>
          <w:tab w:val="left" w:pos="2880"/>
          <w:tab w:val="left" w:pos="4950"/>
          <w:tab w:val="left" w:pos="5040"/>
          <w:tab w:val="left" w:pos="6660"/>
          <w:tab w:val="left" w:pos="6840"/>
          <w:tab w:val="left" w:pos="7110"/>
        </w:tabs>
        <w:rPr>
          <w:rFonts w:ascii="Arial" w:hAnsi="Arial" w:cs="Arial"/>
          <w:sz w:val="22"/>
          <w:szCs w:val="22"/>
        </w:rPr>
      </w:pPr>
      <w:r w:rsidRPr="001722E0">
        <w:rPr>
          <w:rFonts w:ascii="Arial" w:hAnsi="Arial" w:cs="Arial"/>
          <w:sz w:val="22"/>
          <w:szCs w:val="22"/>
        </w:rPr>
        <w:tab/>
      </w:r>
    </w:p>
    <w:tbl>
      <w:tblPr>
        <w:tblW w:w="11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66"/>
        <w:gridCol w:w="6557"/>
        <w:gridCol w:w="2224"/>
        <w:gridCol w:w="1939"/>
      </w:tblGrid>
      <w:tr w:rsidR="005E131A" w:rsidRPr="001722E0" w14:paraId="36103997" w14:textId="77777777" w:rsidTr="00663B31">
        <w:trPr>
          <w:trHeight w:val="665"/>
          <w:tblHeader/>
          <w:jc w:val="center"/>
        </w:trPr>
        <w:tc>
          <w:tcPr>
            <w:tcW w:w="7223" w:type="dxa"/>
            <w:gridSpan w:val="2"/>
            <w:shd w:val="clear" w:color="auto" w:fill="D9D9D9"/>
            <w:vAlign w:val="center"/>
          </w:tcPr>
          <w:p w14:paraId="5846FF64" w14:textId="77777777" w:rsidR="005E131A" w:rsidRPr="001722E0" w:rsidRDefault="005E131A" w:rsidP="005E131A">
            <w:pPr>
              <w:keepNext/>
              <w:keepLines/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DESCRIPTION  / DISCUSSION</w:t>
            </w:r>
          </w:p>
        </w:tc>
        <w:tc>
          <w:tcPr>
            <w:tcW w:w="2224" w:type="dxa"/>
            <w:shd w:val="clear" w:color="auto" w:fill="004379"/>
            <w:vAlign w:val="center"/>
          </w:tcPr>
          <w:p w14:paraId="36C08801" w14:textId="77777777" w:rsidR="005E131A" w:rsidRPr="00663B31" w:rsidRDefault="005E131A" w:rsidP="005E131A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63B31">
              <w:rPr>
                <w:rFonts w:ascii="Arial" w:hAnsi="Arial" w:cs="Arial"/>
                <w:b/>
                <w:color w:val="FFFFFF"/>
                <w:sz w:val="22"/>
                <w:szCs w:val="22"/>
              </w:rPr>
              <w:t>ACTION</w:t>
            </w:r>
            <w:r w:rsidR="00BB1B0F" w:rsidRPr="00663B31">
              <w:rPr>
                <w:rStyle w:val="EndnoteReference"/>
                <w:rFonts w:ascii="Arial" w:hAnsi="Arial" w:cs="Arial"/>
                <w:b/>
                <w:color w:val="FFFFFF"/>
                <w:sz w:val="22"/>
                <w:szCs w:val="22"/>
              </w:rPr>
              <w:endnoteReference w:id="1"/>
            </w:r>
          </w:p>
          <w:p w14:paraId="132E5EB1" w14:textId="77777777" w:rsidR="005E131A" w:rsidRPr="00F66DAF" w:rsidRDefault="005E131A" w:rsidP="005E131A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663B31">
              <w:rPr>
                <w:rFonts w:ascii="Arial" w:hAnsi="Arial" w:cs="Arial"/>
                <w:b/>
                <w:color w:val="FFFFFF"/>
                <w:sz w:val="22"/>
                <w:szCs w:val="22"/>
              </w:rPr>
              <w:t>OWNER/ASSISTS</w:t>
            </w:r>
          </w:p>
        </w:tc>
        <w:tc>
          <w:tcPr>
            <w:tcW w:w="1939" w:type="dxa"/>
            <w:shd w:val="clear" w:color="auto" w:fill="D9D9D9"/>
            <w:vAlign w:val="center"/>
          </w:tcPr>
          <w:p w14:paraId="74F354FC" w14:textId="77777777" w:rsidR="005E131A" w:rsidRPr="001722E0" w:rsidRDefault="005E131A" w:rsidP="005E131A">
            <w:pPr>
              <w:keepNext/>
              <w:keepLines/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DUE DATE </w:t>
            </w:r>
          </w:p>
        </w:tc>
      </w:tr>
      <w:tr w:rsidR="005E131A" w:rsidRPr="001722E0" w14:paraId="2BDF3508" w14:textId="77777777" w:rsidTr="00301012">
        <w:trPr>
          <w:trHeight w:val="726"/>
          <w:jc w:val="center"/>
        </w:trPr>
        <w:tc>
          <w:tcPr>
            <w:tcW w:w="1138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E1B04" w14:textId="3BF3FBE9" w:rsidR="005E131A" w:rsidRPr="00796F60" w:rsidRDefault="005E131A" w:rsidP="005E131A">
            <w:pPr>
              <w:keepNext/>
              <w:keepLines/>
              <w:ind w:left="-25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  </w:t>
            </w:r>
            <w:r w:rsidR="001A7AF4">
              <w:rPr>
                <w:rFonts w:ascii="Arial" w:hAnsi="Arial" w:cs="Arial"/>
                <w:b/>
                <w:bCs/>
                <w:sz w:val="22"/>
                <w:szCs w:val="22"/>
              </w:rPr>
              <w:t>Topic 1</w:t>
            </w:r>
          </w:p>
        </w:tc>
      </w:tr>
      <w:tr w:rsidR="005E131A" w:rsidRPr="001722E0" w14:paraId="7B012625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2D023FCF" w14:textId="77777777" w:rsidR="005E131A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1.1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a</w:t>
            </w:r>
            <w:r w:rsidR="00DF15EE" w:rsidRPr="00663B31">
              <w:rPr>
                <w:rStyle w:val="EndnoteReference"/>
                <w:rFonts w:ascii="Arial" w:hAnsi="Arial" w:cs="Arial"/>
                <w:b/>
                <w:bCs/>
                <w:color w:val="FFFFFF"/>
                <w:sz w:val="14"/>
                <w:szCs w:val="14"/>
              </w:rPr>
              <w:endnoteReference w:id="2"/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56C21D" w14:textId="77777777" w:rsidR="005E131A" w:rsidRDefault="005E131A" w:rsidP="005E131A">
            <w:pPr>
              <w:keepNext/>
              <w:keepLines/>
              <w:ind w:left="8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7D61AB2C" w14:textId="77777777" w:rsidR="005E131A" w:rsidRDefault="005E131A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26F0B29E" w14:textId="77777777" w:rsidR="005E131A" w:rsidRDefault="005E131A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A7AF4" w:rsidRPr="001722E0" w14:paraId="2BD8927E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762155F8" w14:textId="77777777" w:rsidR="001A7AF4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1.1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b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7EC0719" w14:textId="77777777" w:rsidR="001A7AF4" w:rsidRDefault="001A7AF4" w:rsidP="005E131A">
            <w:pPr>
              <w:keepNext/>
              <w:keepLines/>
              <w:ind w:left="8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34D93B99" w14:textId="77777777" w:rsidR="001A7AF4" w:rsidRDefault="001A7AF4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0CD03D9E" w14:textId="77777777" w:rsidR="001A7AF4" w:rsidRDefault="001A7AF4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E131A" w:rsidRPr="001722E0" w14:paraId="6864BF2C" w14:textId="77777777" w:rsidTr="00301012">
        <w:trPr>
          <w:trHeight w:val="726"/>
          <w:jc w:val="center"/>
        </w:trPr>
        <w:tc>
          <w:tcPr>
            <w:tcW w:w="1138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78B92D" w14:textId="77777777" w:rsidR="005E131A" w:rsidRPr="00B27198" w:rsidRDefault="005E131A" w:rsidP="005E131A">
            <w:pPr>
              <w:keepNext/>
              <w:keepLines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1A7AF4">
              <w:rPr>
                <w:rFonts w:ascii="Arial" w:hAnsi="Arial" w:cs="Arial"/>
                <w:b/>
                <w:sz w:val="22"/>
                <w:szCs w:val="22"/>
              </w:rPr>
              <w:t xml:space="preserve">   Topic 2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5E131A" w:rsidRPr="001722E0" w14:paraId="29D71EB9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7C06F44A" w14:textId="77777777" w:rsidR="005E131A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1.2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a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1D6BE02" w14:textId="77777777" w:rsidR="005E131A" w:rsidRPr="008A1A89" w:rsidRDefault="005E131A" w:rsidP="005E131A">
            <w:pPr>
              <w:keepNext/>
              <w:keepLines/>
              <w:ind w:left="8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164427C6" w14:textId="77777777" w:rsidR="005E131A" w:rsidRDefault="005E131A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4FB690A0" w14:textId="77777777" w:rsidR="005E131A" w:rsidRDefault="005E131A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A7AF4" w:rsidRPr="001722E0" w14:paraId="74DD5938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3CC25575" w14:textId="77777777" w:rsidR="001A7AF4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1.2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b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6553077" w14:textId="77777777" w:rsidR="001A7AF4" w:rsidRPr="008A1A89" w:rsidRDefault="001A7AF4" w:rsidP="005E131A">
            <w:pPr>
              <w:keepNext/>
              <w:keepLines/>
              <w:ind w:left="8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0D30F93C" w14:textId="77777777" w:rsidR="001A7AF4" w:rsidRDefault="001A7AF4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2AD62886" w14:textId="77777777" w:rsidR="001A7AF4" w:rsidRDefault="001A7AF4" w:rsidP="005E131A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E131A" w:rsidRPr="001722E0" w14:paraId="30E61120" w14:textId="77777777" w:rsidTr="00301012">
        <w:trPr>
          <w:trHeight w:val="726"/>
          <w:jc w:val="center"/>
        </w:trPr>
        <w:tc>
          <w:tcPr>
            <w:tcW w:w="1138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4B08D" w14:textId="77777777" w:rsidR="005E131A" w:rsidRPr="00B27198" w:rsidRDefault="005E131A" w:rsidP="001A7AF4">
            <w:pPr>
              <w:keepNext/>
              <w:keepLines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827456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1A7AF4">
              <w:rPr>
                <w:rFonts w:ascii="Arial" w:hAnsi="Arial" w:cs="Arial"/>
                <w:b/>
                <w:sz w:val="22"/>
                <w:szCs w:val="22"/>
              </w:rPr>
              <w:t>Topic 3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27456" w:rsidRPr="001722E0" w14:paraId="7AA3175C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052BD4CA" w14:textId="77777777" w:rsidR="00827456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1.3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a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D8F0CE4" w14:textId="77777777" w:rsidR="00827456" w:rsidRPr="00F876F6" w:rsidRDefault="00827456" w:rsidP="000259C5">
            <w:pPr>
              <w:keepNext/>
              <w:keepLines/>
              <w:rPr>
                <w:rFonts w:ascii="Arial" w:hAnsi="Arial" w:cs="Arial"/>
                <w:bCs/>
                <w:sz w:val="22"/>
                <w:szCs w:val="22"/>
                <w:lang w:val="en-CA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73EE79EA" w14:textId="77777777" w:rsidR="00827456" w:rsidRPr="00377940" w:rsidRDefault="00827456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1EC80636" w14:textId="77777777" w:rsidR="00827456" w:rsidRDefault="00827456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A7AF4" w:rsidRPr="001722E0" w14:paraId="437466D5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5DC42B24" w14:textId="77777777" w:rsidR="001A7AF4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lastRenderedPageBreak/>
              <w:t>1.3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b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9B7F4B2" w14:textId="77777777" w:rsidR="001A7AF4" w:rsidRPr="00F876F6" w:rsidRDefault="001A7AF4" w:rsidP="000259C5">
            <w:pPr>
              <w:keepNext/>
              <w:keepLines/>
              <w:rPr>
                <w:rFonts w:ascii="Arial" w:hAnsi="Arial" w:cs="Arial"/>
                <w:bCs/>
                <w:sz w:val="22"/>
                <w:szCs w:val="22"/>
                <w:lang w:val="en-CA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31332ABB" w14:textId="77777777" w:rsidR="001A7AF4" w:rsidRPr="00377940" w:rsidRDefault="001A7AF4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12FB0826" w14:textId="77777777" w:rsidR="001A7AF4" w:rsidRDefault="001A7AF4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27456" w:rsidRPr="001722E0" w14:paraId="1DB66F20" w14:textId="77777777" w:rsidTr="00301012">
        <w:trPr>
          <w:trHeight w:val="726"/>
          <w:jc w:val="center"/>
        </w:trPr>
        <w:tc>
          <w:tcPr>
            <w:tcW w:w="1138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9C8BA" w14:textId="77777777" w:rsidR="00827456" w:rsidRDefault="001A7AF4" w:rsidP="00827456">
            <w:pPr>
              <w:keepNext/>
              <w:keepLines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4.  Topic 4</w:t>
            </w:r>
            <w:r w:rsidR="00827456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27456" w:rsidRPr="001722E0" w14:paraId="6E35133D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7AD1D325" w14:textId="77777777" w:rsidR="00827456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1.4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a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E9E3F4E" w14:textId="77777777" w:rsidR="00827456" w:rsidRPr="00F876F6" w:rsidRDefault="00827456" w:rsidP="000259C5">
            <w:pPr>
              <w:keepNext/>
              <w:keepLines/>
              <w:rPr>
                <w:rFonts w:ascii="Arial" w:hAnsi="Arial" w:cs="Arial"/>
                <w:bCs/>
                <w:sz w:val="22"/>
                <w:szCs w:val="22"/>
                <w:lang w:val="en-CA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77EF7FC1" w14:textId="77777777" w:rsidR="00827456" w:rsidRPr="00377940" w:rsidRDefault="00827456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3A0508F3" w14:textId="77777777" w:rsidR="00827456" w:rsidRDefault="00827456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A7AF4" w:rsidRPr="001722E0" w14:paraId="2D59B03F" w14:textId="77777777" w:rsidTr="00743D12">
        <w:trPr>
          <w:trHeight w:val="980"/>
          <w:jc w:val="center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4379"/>
            <w:vAlign w:val="center"/>
          </w:tcPr>
          <w:p w14:paraId="052FF783" w14:textId="77777777" w:rsidR="001A7AF4" w:rsidRPr="00663B31" w:rsidRDefault="001A7AF4" w:rsidP="005E4211">
            <w:pPr>
              <w:keepNext/>
              <w:keepLines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663B3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1.4</w:t>
            </w:r>
            <w:r w:rsidR="005E4211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b</w:t>
            </w:r>
          </w:p>
        </w:tc>
        <w:tc>
          <w:tcPr>
            <w:tcW w:w="655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C3702E1" w14:textId="77777777" w:rsidR="001A7AF4" w:rsidRPr="00F876F6" w:rsidRDefault="001A7AF4" w:rsidP="000259C5">
            <w:pPr>
              <w:keepNext/>
              <w:keepLines/>
              <w:rPr>
                <w:rFonts w:ascii="Arial" w:hAnsi="Arial" w:cs="Arial"/>
                <w:bCs/>
                <w:sz w:val="22"/>
                <w:szCs w:val="22"/>
                <w:lang w:val="en-CA"/>
              </w:rPr>
            </w:pP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14:paraId="0576449D" w14:textId="77777777" w:rsidR="001A7AF4" w:rsidRPr="00377940" w:rsidRDefault="001A7AF4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vAlign w:val="center"/>
          </w:tcPr>
          <w:p w14:paraId="2532EA77" w14:textId="77777777" w:rsidR="001A7AF4" w:rsidRDefault="001A7AF4" w:rsidP="000259C5">
            <w:pPr>
              <w:keepNext/>
              <w:keepLine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27456" w:rsidRPr="001722E0" w14:paraId="62625135" w14:textId="77777777" w:rsidTr="00301012">
        <w:trPr>
          <w:trHeight w:val="726"/>
          <w:jc w:val="center"/>
        </w:trPr>
        <w:tc>
          <w:tcPr>
            <w:tcW w:w="1138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B32A2" w14:textId="3E4B94A8" w:rsidR="00827456" w:rsidRPr="00301012" w:rsidRDefault="00827456" w:rsidP="00301012">
            <w:pPr>
              <w:keepNext/>
              <w:keepLines/>
              <w:ind w:left="-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5.   Next Meeting</w:t>
            </w:r>
            <w:r w:rsidR="003010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301012">
              <w:rPr>
                <w:rFonts w:ascii="Arial" w:hAnsi="Arial" w:cs="Arial"/>
                <w:bCs/>
                <w:sz w:val="22"/>
                <w:szCs w:val="22"/>
              </w:rPr>
              <w:t>Day, Month Date, Year – Time – Location</w:t>
            </w:r>
          </w:p>
        </w:tc>
      </w:tr>
    </w:tbl>
    <w:p w14:paraId="70D24EB8" w14:textId="77777777" w:rsidR="005E131A" w:rsidRDefault="005E131A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4F22DB55" w14:textId="77777777" w:rsidR="005E131A" w:rsidRDefault="005E131A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07453AB4" w14:textId="77777777" w:rsidR="005E131A" w:rsidRDefault="005E131A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  <w:r w:rsidRPr="00905921">
        <w:rPr>
          <w:rFonts w:ascii="Arial" w:hAnsi="Arial" w:cs="Arial"/>
          <w:b/>
          <w:sz w:val="22"/>
          <w:szCs w:val="22"/>
        </w:rPr>
        <w:t>Thank you for attending</w:t>
      </w:r>
      <w:r>
        <w:rPr>
          <w:rFonts w:ascii="Arial" w:hAnsi="Arial" w:cs="Arial"/>
          <w:b/>
          <w:sz w:val="22"/>
          <w:szCs w:val="22"/>
        </w:rPr>
        <w:t>!</w:t>
      </w:r>
      <w:r w:rsidRPr="00905921">
        <w:rPr>
          <w:rFonts w:ascii="Arial" w:hAnsi="Arial" w:cs="Arial"/>
          <w:b/>
          <w:sz w:val="22"/>
          <w:szCs w:val="22"/>
        </w:rPr>
        <w:t xml:space="preserve"> </w:t>
      </w:r>
      <w:r w:rsidR="008E4D7F">
        <w:rPr>
          <w:rFonts w:ascii="Arial" w:hAnsi="Arial" w:cs="Arial"/>
          <w:b/>
          <w:sz w:val="22"/>
          <w:szCs w:val="22"/>
        </w:rPr>
        <w:t>Enjoy your week!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05E9B14F" w14:textId="77777777" w:rsidR="00743D12" w:rsidRDefault="00743D12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p w14:paraId="7143D3BA" w14:textId="77777777" w:rsidR="00F20E5A" w:rsidRDefault="00F20E5A" w:rsidP="00F20E5A">
      <w:pPr>
        <w:pStyle w:val="EndnoteText"/>
        <w:rPr>
          <w:lang w:val="en-CA"/>
        </w:rPr>
      </w:pPr>
    </w:p>
    <w:p w14:paraId="6AFC2E26" w14:textId="77777777" w:rsidR="00714F9F" w:rsidRDefault="00714F9F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p w14:paraId="6783629C" w14:textId="77777777" w:rsidR="00714F9F" w:rsidRPr="00905921" w:rsidRDefault="00714F9F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sectPr w:rsidR="00714F9F" w:rsidRPr="00905921" w:rsidSect="00743D12">
      <w:headerReference w:type="even" r:id="rId8"/>
      <w:headerReference w:type="default" r:id="rId9"/>
      <w:footerReference w:type="default" r:id="rId10"/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7AECD" w14:textId="77777777" w:rsidR="007D7E85" w:rsidRDefault="007D7E85">
      <w:r>
        <w:separator/>
      </w:r>
    </w:p>
  </w:endnote>
  <w:endnote w:type="continuationSeparator" w:id="0">
    <w:p w14:paraId="6DA11256" w14:textId="77777777" w:rsidR="007D7E85" w:rsidRDefault="007D7E85">
      <w:r>
        <w:continuationSeparator/>
      </w:r>
    </w:p>
  </w:endnote>
  <w:endnote w:id="1">
    <w:p w14:paraId="1E9B2FC8" w14:textId="5A9B08BA" w:rsidR="00214C2C" w:rsidRPr="00BB1B0F" w:rsidRDefault="00214C2C">
      <w:pPr>
        <w:pStyle w:val="EndnoteText"/>
        <w:rPr>
          <w:sz w:val="18"/>
          <w:szCs w:val="18"/>
          <w:lang w:val="en-CA"/>
        </w:rPr>
      </w:pPr>
      <w:bookmarkStart w:id="0" w:name="_GoBack"/>
      <w:bookmarkEnd w:id="0"/>
    </w:p>
  </w:endnote>
  <w:endnote w:id="2">
    <w:p w14:paraId="7926D2B6" w14:textId="037DC581" w:rsidR="00214C2C" w:rsidRPr="00DF15EE" w:rsidRDefault="00214C2C" w:rsidP="003502E5">
      <w:pPr>
        <w:pStyle w:val="EndnoteText"/>
        <w:rPr>
          <w:lang w:val="en-C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C03D6" w14:textId="77777777" w:rsidR="00214C2C" w:rsidRDefault="00214C2C" w:rsidP="005E131A">
    <w:pPr>
      <w:pStyle w:val="Footer"/>
      <w:tabs>
        <w:tab w:val="clear" w:pos="8640"/>
        <w:tab w:val="right" w:pos="10080"/>
      </w:tabs>
      <w:ind w:right="-720"/>
      <w:jc w:val="right"/>
      <w:rPr>
        <w:rFonts w:ascii="Arial" w:hAnsi="Arial" w:cs="Arial"/>
        <w:sz w:val="16"/>
        <w:szCs w:val="16"/>
      </w:rPr>
    </w:pPr>
  </w:p>
  <w:p w14:paraId="6B4BF6D1" w14:textId="77777777" w:rsidR="00214C2C" w:rsidRPr="005420B7" w:rsidRDefault="00214C2C" w:rsidP="00466440">
    <w:pPr>
      <w:pStyle w:val="Footer"/>
      <w:tabs>
        <w:tab w:val="clear" w:pos="8640"/>
        <w:tab w:val="right" w:pos="10773"/>
      </w:tabs>
      <w:ind w:right="27"/>
      <w:jc w:val="right"/>
      <w:rPr>
        <w:rFonts w:ascii="Arial" w:hAnsi="Arial" w:cs="Arial"/>
        <w:sz w:val="14"/>
        <w:szCs w:val="14"/>
      </w:rPr>
    </w:pPr>
    <w:r w:rsidRPr="005420B7">
      <w:rPr>
        <w:rFonts w:ascii="Arial" w:hAnsi="Arial" w:cs="Arial"/>
        <w:sz w:val="14"/>
        <w:szCs w:val="14"/>
      </w:rPr>
      <w:t xml:space="preserve">Page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PAGE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C63D7C">
      <w:rPr>
        <w:rFonts w:ascii="Arial" w:hAnsi="Arial" w:cs="Arial"/>
        <w:noProof/>
        <w:sz w:val="14"/>
        <w:szCs w:val="14"/>
      </w:rPr>
      <w:t>1</w:t>
    </w:r>
    <w:r w:rsidRPr="005420B7">
      <w:rPr>
        <w:rFonts w:ascii="Arial" w:hAnsi="Arial" w:cs="Arial"/>
        <w:sz w:val="14"/>
        <w:szCs w:val="14"/>
      </w:rPr>
      <w:fldChar w:fldCharType="end"/>
    </w:r>
    <w:r w:rsidRPr="005420B7">
      <w:rPr>
        <w:rFonts w:ascii="Arial" w:hAnsi="Arial" w:cs="Arial"/>
        <w:sz w:val="14"/>
        <w:szCs w:val="14"/>
      </w:rPr>
      <w:t xml:space="preserve"> of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NUMPAGES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C63D7C">
      <w:rPr>
        <w:rFonts w:ascii="Arial" w:hAnsi="Arial" w:cs="Arial"/>
        <w:noProof/>
        <w:sz w:val="14"/>
        <w:szCs w:val="14"/>
      </w:rPr>
      <w:t>2</w:t>
    </w:r>
    <w:r w:rsidRPr="005420B7">
      <w:rPr>
        <w:rFonts w:ascii="Arial" w:hAnsi="Arial" w:cs="Arial"/>
        <w:sz w:val="14"/>
        <w:szCs w:val="14"/>
      </w:rPr>
      <w:fldChar w:fldCharType="end"/>
    </w:r>
  </w:p>
  <w:p w14:paraId="5C48941A" w14:textId="77777777" w:rsidR="00214C2C" w:rsidRPr="005420B7" w:rsidRDefault="00214C2C" w:rsidP="00466440">
    <w:pPr>
      <w:pStyle w:val="Footer"/>
      <w:tabs>
        <w:tab w:val="clear" w:pos="8640"/>
        <w:tab w:val="right" w:pos="10773"/>
      </w:tabs>
      <w:ind w:right="27"/>
      <w:jc w:val="right"/>
      <w:rPr>
        <w:rFonts w:ascii="Arial" w:hAnsi="Arial" w:cs="Arial"/>
        <w:sz w:val="14"/>
        <w:szCs w:val="14"/>
      </w:rPr>
    </w:pPr>
    <w:r w:rsidRPr="005420B7">
      <w:rPr>
        <w:rFonts w:ascii="Arial" w:hAnsi="Arial" w:cs="Arial"/>
        <w:sz w:val="14"/>
        <w:szCs w:val="14"/>
      </w:rPr>
      <w:t xml:space="preserve">VER: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DATE \@ "M/d/yyyy"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1C3625">
      <w:rPr>
        <w:rFonts w:ascii="Arial" w:hAnsi="Arial" w:cs="Arial"/>
        <w:noProof/>
        <w:sz w:val="14"/>
        <w:szCs w:val="14"/>
      </w:rPr>
      <w:t>4/7/2019</w:t>
    </w:r>
    <w:r w:rsidRPr="005420B7">
      <w:rPr>
        <w:rFonts w:ascii="Arial" w:hAnsi="Arial" w:cs="Arial"/>
        <w:sz w:val="14"/>
        <w:szCs w:val="14"/>
      </w:rPr>
      <w:fldChar w:fldCharType="end"/>
    </w:r>
    <w:r w:rsidRPr="005420B7">
      <w:rPr>
        <w:rFonts w:ascii="Arial" w:hAnsi="Arial" w:cs="Arial"/>
        <w:sz w:val="14"/>
        <w:szCs w:val="14"/>
      </w:rPr>
      <w:t>-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TIME \@ "h:mm:ss am/pm"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1C3625">
      <w:rPr>
        <w:rFonts w:ascii="Arial" w:hAnsi="Arial" w:cs="Arial"/>
        <w:noProof/>
        <w:sz w:val="14"/>
        <w:szCs w:val="14"/>
      </w:rPr>
      <w:t>1:54:48 PM</w:t>
    </w:r>
    <w:r w:rsidRPr="005420B7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82589" w14:textId="77777777" w:rsidR="007D7E85" w:rsidRDefault="007D7E85">
      <w:r>
        <w:separator/>
      </w:r>
    </w:p>
  </w:footnote>
  <w:footnote w:type="continuationSeparator" w:id="0">
    <w:p w14:paraId="3BD3FFDA" w14:textId="77777777" w:rsidR="007D7E85" w:rsidRDefault="007D7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C0D9A" w14:textId="77777777" w:rsidR="00214C2C" w:rsidRDefault="007D7E85">
    <w:pPr>
      <w:pStyle w:val="Header"/>
    </w:pPr>
    <w:r>
      <w:rPr>
        <w:rFonts w:ascii="Arial" w:hAnsi="Arial" w:cs="Arial"/>
        <w:sz w:val="22"/>
        <w:szCs w:val="22"/>
      </w:rPr>
      <w:pict w14:anchorId="412EB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1pt;height:311.4pt">
          <v:imagedata r:id="rId1" o:title="CCH_logo-no-bkg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8E169" w14:textId="19E18A1F" w:rsidR="00214C2C" w:rsidRDefault="007D7E85" w:rsidP="00F44B26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en-CA" w:eastAsia="en-CA"/>
      </w:rPr>
      <w:pict w14:anchorId="06A857E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57.8pt;margin-top:4.5pt;width:387.6pt;height:53.2pt;z-index:1;mso-height-percent:200;mso-height-percent:200;mso-width-relative:margin;mso-height-relative:margin" fillcolor="#d8d8d8" stroked="f">
          <v:textbox style="mso-next-textbox:#_x0000_s2051;mso-fit-shape-to-text:t">
            <w:txbxContent>
              <w:p w14:paraId="68BE7818" w14:textId="0D0661D5" w:rsidR="00214C2C" w:rsidRDefault="001C3625" w:rsidP="00F44B26">
                <w:pPr>
                  <w:shd w:val="clear" w:color="auto" w:fill="7F7F7F"/>
                  <w:rPr>
                    <w:b/>
                    <w:color w:val="F2F2F2"/>
                  </w:rPr>
                </w:pPr>
                <w:r>
                  <w:rPr>
                    <w:b/>
                    <w:color w:val="F2F2F2"/>
                  </w:rPr>
                  <w:t>Company Name</w:t>
                </w:r>
              </w:p>
              <w:p w14:paraId="48E3EE70" w14:textId="46781317" w:rsidR="001C3625" w:rsidRPr="0069270F" w:rsidRDefault="001C3625" w:rsidP="00F44B26">
                <w:pPr>
                  <w:shd w:val="clear" w:color="auto" w:fill="7F7F7F"/>
                  <w:rPr>
                    <w:color w:val="F2F2F2"/>
                  </w:rPr>
                </w:pPr>
                <w:r>
                  <w:rPr>
                    <w:b/>
                    <w:color w:val="F2F2F2"/>
                  </w:rPr>
                  <w:t>Company Info</w:t>
                </w:r>
              </w:p>
            </w:txbxContent>
          </v:textbox>
        </v:shape>
      </w:pict>
    </w:r>
  </w:p>
  <w:p w14:paraId="77FC360F" w14:textId="77777777" w:rsidR="00214C2C" w:rsidRDefault="00214C2C" w:rsidP="005E131A">
    <w:pPr>
      <w:pStyle w:val="Header"/>
      <w:jc w:val="center"/>
    </w:pPr>
  </w:p>
  <w:p w14:paraId="21B2D124" w14:textId="77777777" w:rsidR="00214C2C" w:rsidRDefault="00214C2C" w:rsidP="005E131A">
    <w:pPr>
      <w:pStyle w:val="Header"/>
      <w:jc w:val="center"/>
    </w:pPr>
  </w:p>
  <w:p w14:paraId="640E16EF" w14:textId="77777777" w:rsidR="00214C2C" w:rsidRDefault="00214C2C" w:rsidP="005E131A">
    <w:pPr>
      <w:pStyle w:val="Header"/>
      <w:jc w:val="center"/>
    </w:pPr>
  </w:p>
  <w:p w14:paraId="0B92CC42" w14:textId="77777777" w:rsidR="00214C2C" w:rsidRDefault="00214C2C" w:rsidP="005E131A">
    <w:pPr>
      <w:pStyle w:val="Header"/>
      <w:jc w:val="center"/>
    </w:pPr>
  </w:p>
  <w:p w14:paraId="19B2B601" w14:textId="77777777" w:rsidR="00214C2C" w:rsidRDefault="00214C2C" w:rsidP="005E131A">
    <w:pPr>
      <w:pStyle w:val="Header"/>
      <w:jc w:val="center"/>
    </w:pPr>
  </w:p>
  <w:p w14:paraId="77FCF66A" w14:textId="77777777" w:rsidR="00214C2C" w:rsidRDefault="00214C2C" w:rsidP="005E131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3pt;height:12.3pt" o:bullet="t">
        <v:imagedata r:id="rId1" o:title=""/>
      </v:shape>
    </w:pict>
  </w:numPicBullet>
  <w:abstractNum w:abstractNumId="0" w15:restartNumberingAfterBreak="0">
    <w:nsid w:val="015535F7"/>
    <w:multiLevelType w:val="hybridMultilevel"/>
    <w:tmpl w:val="F9A86B36"/>
    <w:lvl w:ilvl="0" w:tplc="B9A6A6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7B8A"/>
    <w:multiLevelType w:val="hybridMultilevel"/>
    <w:tmpl w:val="88F47D44"/>
    <w:lvl w:ilvl="0" w:tplc="BD0060EA">
      <w:start w:val="1"/>
      <w:numFmt w:val="bullet"/>
      <w:lvlText w:val="–"/>
      <w:lvlJc w:val="left"/>
      <w:pPr>
        <w:tabs>
          <w:tab w:val="num" w:pos="440"/>
        </w:tabs>
        <w:ind w:left="44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07F565E7"/>
    <w:multiLevelType w:val="hybridMultilevel"/>
    <w:tmpl w:val="DAFA6658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BD6EE5"/>
    <w:multiLevelType w:val="hybridMultilevel"/>
    <w:tmpl w:val="61A45542"/>
    <w:lvl w:ilvl="0" w:tplc="91724E96">
      <w:start w:val="1"/>
      <w:numFmt w:val="bullet"/>
      <w:lvlText w:val="-"/>
      <w:lvlJc w:val="left"/>
      <w:pPr>
        <w:tabs>
          <w:tab w:val="num" w:pos="440"/>
        </w:tabs>
        <w:ind w:left="44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DD7781C"/>
    <w:multiLevelType w:val="hybridMultilevel"/>
    <w:tmpl w:val="F85EC6F0"/>
    <w:lvl w:ilvl="0" w:tplc="3A44BF7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7954345"/>
    <w:multiLevelType w:val="hybridMultilevel"/>
    <w:tmpl w:val="FEEE8A22"/>
    <w:lvl w:ilvl="0" w:tplc="3A44BF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4796"/>
    <w:multiLevelType w:val="hybridMultilevel"/>
    <w:tmpl w:val="35E4D9A2"/>
    <w:lvl w:ilvl="0" w:tplc="3A44BF7E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6063940"/>
    <w:multiLevelType w:val="hybridMultilevel"/>
    <w:tmpl w:val="488E0742"/>
    <w:lvl w:ilvl="0" w:tplc="9F14393E">
      <w:start w:val="1"/>
      <w:numFmt w:val="decimal"/>
      <w:lvlText w:val="%1."/>
      <w:lvlJc w:val="left"/>
      <w:pPr>
        <w:tabs>
          <w:tab w:val="num" w:pos="515"/>
        </w:tabs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5"/>
        </w:tabs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5"/>
        </w:tabs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5"/>
        </w:tabs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5"/>
        </w:tabs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5"/>
        </w:tabs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5"/>
        </w:tabs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5"/>
        </w:tabs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5"/>
        </w:tabs>
        <w:ind w:left="6275" w:hanging="180"/>
      </w:pPr>
    </w:lvl>
  </w:abstractNum>
  <w:abstractNum w:abstractNumId="8" w15:restartNumberingAfterBreak="0">
    <w:nsid w:val="5FED4A2F"/>
    <w:multiLevelType w:val="hybridMultilevel"/>
    <w:tmpl w:val="C2B660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1156B5"/>
    <w:multiLevelType w:val="hybridMultilevel"/>
    <w:tmpl w:val="1690D69C"/>
    <w:lvl w:ilvl="0" w:tplc="CEC85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3625"/>
    <w:rsid w:val="000259C5"/>
    <w:rsid w:val="000A01D2"/>
    <w:rsid w:val="000C183D"/>
    <w:rsid w:val="00157FA0"/>
    <w:rsid w:val="001929F0"/>
    <w:rsid w:val="001A7AF4"/>
    <w:rsid w:val="001B7224"/>
    <w:rsid w:val="001C3625"/>
    <w:rsid w:val="001C4C66"/>
    <w:rsid w:val="00214C2C"/>
    <w:rsid w:val="00291EF9"/>
    <w:rsid w:val="002A3CC6"/>
    <w:rsid w:val="002B66F3"/>
    <w:rsid w:val="002F1489"/>
    <w:rsid w:val="00301012"/>
    <w:rsid w:val="003222E0"/>
    <w:rsid w:val="00343808"/>
    <w:rsid w:val="003502E5"/>
    <w:rsid w:val="003963B6"/>
    <w:rsid w:val="00466440"/>
    <w:rsid w:val="00513CC0"/>
    <w:rsid w:val="00530095"/>
    <w:rsid w:val="005420B7"/>
    <w:rsid w:val="0056239B"/>
    <w:rsid w:val="005D6A12"/>
    <w:rsid w:val="005E131A"/>
    <w:rsid w:val="005E4211"/>
    <w:rsid w:val="0063252E"/>
    <w:rsid w:val="00663B31"/>
    <w:rsid w:val="006B4406"/>
    <w:rsid w:val="007138D0"/>
    <w:rsid w:val="00714F9F"/>
    <w:rsid w:val="00743D12"/>
    <w:rsid w:val="00755DFA"/>
    <w:rsid w:val="0076264F"/>
    <w:rsid w:val="007D7E85"/>
    <w:rsid w:val="00827456"/>
    <w:rsid w:val="008A536E"/>
    <w:rsid w:val="008B4AA9"/>
    <w:rsid w:val="008D2F16"/>
    <w:rsid w:val="008E4D7F"/>
    <w:rsid w:val="00966129"/>
    <w:rsid w:val="009C0A20"/>
    <w:rsid w:val="009C2924"/>
    <w:rsid w:val="00A520C1"/>
    <w:rsid w:val="00B33944"/>
    <w:rsid w:val="00B45DDB"/>
    <w:rsid w:val="00B46B8C"/>
    <w:rsid w:val="00B57193"/>
    <w:rsid w:val="00BB1B0F"/>
    <w:rsid w:val="00C31E76"/>
    <w:rsid w:val="00C63D7C"/>
    <w:rsid w:val="00C74917"/>
    <w:rsid w:val="00CC066F"/>
    <w:rsid w:val="00CD716E"/>
    <w:rsid w:val="00D07A9A"/>
    <w:rsid w:val="00D16F9B"/>
    <w:rsid w:val="00D6547D"/>
    <w:rsid w:val="00DE4497"/>
    <w:rsid w:val="00DF15EE"/>
    <w:rsid w:val="00E30872"/>
    <w:rsid w:val="00F20E5A"/>
    <w:rsid w:val="00F44B26"/>
    <w:rsid w:val="00FE016B"/>
    <w:rsid w:val="00FF3F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C1853B6"/>
  <w15:docId w15:val="{C8A369EE-762B-4193-8790-0717308A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2040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4"/>
    </w:rPr>
  </w:style>
  <w:style w:type="paragraph" w:styleId="Heading6">
    <w:name w:val="heading 6"/>
    <w:basedOn w:val="Normal"/>
    <w:next w:val="Normal"/>
    <w:qFormat/>
    <w:pPr>
      <w:keepNext/>
      <w:ind w:left="1242" w:hanging="1242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1602"/>
        <w:tab w:val="left" w:pos="1872"/>
      </w:tabs>
      <w:ind w:left="-18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1602"/>
        <w:tab w:val="left" w:pos="1872"/>
      </w:tabs>
      <w:ind w:left="360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2040"/>
    </w:pPr>
  </w:style>
  <w:style w:type="paragraph" w:styleId="Title">
    <w:name w:val="Title"/>
    <w:basedOn w:val="Normal"/>
    <w:qFormat/>
    <w:pPr>
      <w:jc w:val="center"/>
    </w:pPr>
    <w:rPr>
      <w:b/>
      <w:i/>
      <w:sz w:val="28"/>
    </w:rPr>
  </w:style>
  <w:style w:type="paragraph" w:styleId="BodyTextIndent2">
    <w:name w:val="Body Text Indent 2"/>
    <w:basedOn w:val="Normal"/>
    <w:pPr>
      <w:ind w:left="1422" w:hanging="1422"/>
    </w:pPr>
    <w:rPr>
      <w:b/>
      <w:sz w:val="24"/>
    </w:rPr>
  </w:style>
  <w:style w:type="paragraph" w:styleId="BodyTextIndent3">
    <w:name w:val="Body Text Indent 3"/>
    <w:basedOn w:val="Normal"/>
    <w:pPr>
      <w:ind w:left="702" w:hanging="702"/>
    </w:pPr>
    <w:rPr>
      <w:b/>
      <w:sz w:val="24"/>
    </w:rPr>
  </w:style>
  <w:style w:type="paragraph" w:styleId="BodyText2">
    <w:name w:val="Body Text 2"/>
    <w:basedOn w:val="Normal"/>
    <w:rPr>
      <w:bCs/>
      <w:sz w:val="24"/>
    </w:rPr>
  </w:style>
  <w:style w:type="paragraph" w:styleId="BodyText3">
    <w:name w:val="Body Text 3"/>
    <w:basedOn w:val="Normal"/>
    <w:rPr>
      <w:b/>
      <w:sz w:val="24"/>
    </w:rPr>
  </w:style>
  <w:style w:type="table" w:styleId="TableGrid">
    <w:name w:val="Table Grid"/>
    <w:basedOn w:val="TableNormal"/>
    <w:rsid w:val="00947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20929"/>
    <w:rPr>
      <w:color w:val="0000FF"/>
      <w:u w:val="single"/>
    </w:rPr>
  </w:style>
  <w:style w:type="character" w:styleId="Emphasis">
    <w:name w:val="Emphasis"/>
    <w:qFormat/>
    <w:rsid w:val="00BB4392"/>
    <w:rPr>
      <w:i/>
      <w:iCs/>
    </w:rPr>
  </w:style>
  <w:style w:type="paragraph" w:styleId="BalloonText">
    <w:name w:val="Balloon Text"/>
    <w:basedOn w:val="Normal"/>
    <w:semiHidden/>
    <w:rsid w:val="00E0746D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8A536E"/>
  </w:style>
  <w:style w:type="character" w:customStyle="1" w:styleId="EndnoteTextChar">
    <w:name w:val="Endnote Text Char"/>
    <w:link w:val="EndnoteText"/>
    <w:rsid w:val="008A536E"/>
    <w:rPr>
      <w:lang w:val="en-US" w:eastAsia="en-US"/>
    </w:rPr>
  </w:style>
  <w:style w:type="character" w:styleId="EndnoteReference">
    <w:name w:val="endnote reference"/>
    <w:rsid w:val="008A53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3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yn\Documents\Belynda's%20File\2015%20templates\Meetin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5881D-846F-4F86-94E4-F6BF4908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Minutes Template</Template>
  <TotalTime>5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Crystal Creek Homes</vt:lpstr>
    </vt:vector>
  </TitlesOfParts>
  <Company>Toshiba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Crystal Creek Homes</dc:title>
  <dc:creator>Belynda Debeurs</dc:creator>
  <cp:lastModifiedBy>Belynda Debeurs</cp:lastModifiedBy>
  <cp:revision>1</cp:revision>
  <cp:lastPrinted>2010-04-16T19:02:00Z</cp:lastPrinted>
  <dcterms:created xsi:type="dcterms:W3CDTF">2019-04-07T19:54:00Z</dcterms:created>
  <dcterms:modified xsi:type="dcterms:W3CDTF">2019-04-07T19:59:00Z</dcterms:modified>
</cp:coreProperties>
</file>