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818"/>
        <w:gridCol w:w="7758"/>
      </w:tblGrid>
      <w:tr w:rsidR="005E131A" w:rsidRPr="005E131A" w14:paraId="190C7932" w14:textId="77777777" w:rsidTr="00CD716E">
        <w:trPr>
          <w:trHeight w:val="923"/>
          <w:jc w:val="center"/>
        </w:trPr>
        <w:tc>
          <w:tcPr>
            <w:tcW w:w="9576" w:type="dxa"/>
            <w:gridSpan w:val="2"/>
            <w:vAlign w:val="center"/>
          </w:tcPr>
          <w:p w14:paraId="15FCA9D8" w14:textId="77777777" w:rsidR="00CD716E" w:rsidRPr="0056239B" w:rsidRDefault="00667FD8" w:rsidP="00667FD8">
            <w:pPr>
              <w:keepNext/>
              <w:keepLines/>
              <w:widowControl w:val="0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sz w:val="28"/>
                <w:szCs w:val="28"/>
              </w:rPr>
              <w:t>MEETING TYPE (</w:t>
            </w:r>
            <w:proofErr w:type="spellStart"/>
            <w:r>
              <w:rPr>
                <w:rFonts w:ascii="Arial Black" w:hAnsi="Arial Black" w:cs="Arial"/>
                <w:sz w:val="28"/>
                <w:szCs w:val="28"/>
              </w:rPr>
              <w:t>ie</w:t>
            </w:r>
            <w:proofErr w:type="spellEnd"/>
            <w:r>
              <w:rPr>
                <w:rFonts w:ascii="Arial Black" w:hAnsi="Arial Black" w:cs="Arial"/>
                <w:sz w:val="28"/>
                <w:szCs w:val="28"/>
              </w:rPr>
              <w:t>. SALES, OPERATIONS)</w:t>
            </w:r>
            <w:r w:rsidR="000A01D2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r w:rsidR="00CD716E">
              <w:rPr>
                <w:rFonts w:ascii="Arial Black" w:hAnsi="Arial Black" w:cs="Arial"/>
                <w:sz w:val="28"/>
                <w:szCs w:val="28"/>
              </w:rPr>
              <w:t xml:space="preserve">MEETING </w:t>
            </w:r>
            <w:r w:rsidR="00A91380">
              <w:rPr>
                <w:rFonts w:ascii="Arial Black" w:hAnsi="Arial Black" w:cs="Arial"/>
                <w:sz w:val="28"/>
                <w:szCs w:val="28"/>
              </w:rPr>
              <w:t>AGENDA (</w:t>
            </w:r>
            <w:r>
              <w:rPr>
                <w:rFonts w:ascii="Arial Black" w:hAnsi="Arial Black" w:cs="Arial"/>
                <w:sz w:val="28"/>
                <w:szCs w:val="28"/>
              </w:rPr>
              <w:t>MEETING #</w:t>
            </w:r>
            <w:r w:rsidR="00366BDB">
              <w:rPr>
                <w:rFonts w:ascii="Arial Black" w:hAnsi="Arial Black" w:cs="Arial"/>
                <w:sz w:val="28"/>
                <w:szCs w:val="28"/>
              </w:rPr>
              <w:t>)</w:t>
            </w:r>
          </w:p>
        </w:tc>
      </w:tr>
      <w:tr w:rsidR="005E131A" w:rsidRPr="005E131A" w14:paraId="54C00469" w14:textId="77777777" w:rsidTr="00743D12">
        <w:trPr>
          <w:trHeight w:val="413"/>
          <w:jc w:val="center"/>
        </w:trPr>
        <w:tc>
          <w:tcPr>
            <w:tcW w:w="1818" w:type="dxa"/>
          </w:tcPr>
          <w:p w14:paraId="0E922FB6" w14:textId="77777777" w:rsidR="005E131A" w:rsidRPr="005E131A" w:rsidRDefault="005E131A" w:rsidP="00E30872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 xml:space="preserve">Date </w:t>
            </w:r>
            <w:r w:rsidR="00E30872">
              <w:rPr>
                <w:rFonts w:ascii="Arial" w:hAnsi="Arial" w:cs="Arial"/>
                <w:b/>
                <w:sz w:val="22"/>
                <w:szCs w:val="22"/>
              </w:rPr>
              <w:t>&amp;</w:t>
            </w:r>
            <w:r w:rsidRPr="005E131A">
              <w:rPr>
                <w:rFonts w:ascii="Arial" w:hAnsi="Arial" w:cs="Arial"/>
                <w:b/>
                <w:sz w:val="22"/>
                <w:szCs w:val="22"/>
              </w:rPr>
              <w:t xml:space="preserve"> Time:</w:t>
            </w:r>
          </w:p>
        </w:tc>
        <w:tc>
          <w:tcPr>
            <w:tcW w:w="7758" w:type="dxa"/>
          </w:tcPr>
          <w:p w14:paraId="193D039B" w14:textId="77777777" w:rsidR="005E131A" w:rsidRPr="005E131A" w:rsidRDefault="00667FD8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Day, Month Date, Year – Time</w:t>
            </w:r>
          </w:p>
        </w:tc>
      </w:tr>
      <w:tr w:rsidR="005E131A" w:rsidRPr="005E131A" w14:paraId="4ED7CA83" w14:textId="77777777" w:rsidTr="00743D12">
        <w:trPr>
          <w:trHeight w:val="413"/>
          <w:jc w:val="center"/>
        </w:trPr>
        <w:tc>
          <w:tcPr>
            <w:tcW w:w="1818" w:type="dxa"/>
          </w:tcPr>
          <w:p w14:paraId="65760556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b/>
                <w:sz w:val="22"/>
                <w:szCs w:val="22"/>
              </w:rPr>
            </w:pPr>
            <w:r w:rsidRPr="005E131A">
              <w:rPr>
                <w:rFonts w:ascii="Arial" w:hAnsi="Arial" w:cs="Arial"/>
                <w:b/>
                <w:sz w:val="22"/>
                <w:szCs w:val="22"/>
              </w:rPr>
              <w:t>Location:</w:t>
            </w:r>
          </w:p>
        </w:tc>
        <w:tc>
          <w:tcPr>
            <w:tcW w:w="7758" w:type="dxa"/>
          </w:tcPr>
          <w:p w14:paraId="7BB7A23C" w14:textId="77777777" w:rsidR="005E131A" w:rsidRPr="005E131A" w:rsidRDefault="005E131A" w:rsidP="005E131A">
            <w:pPr>
              <w:keepNext/>
              <w:keepLines/>
              <w:widowControl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780E106" w14:textId="77777777" w:rsidR="00A91380" w:rsidRDefault="00A91380" w:rsidP="005E131A">
      <w:pPr>
        <w:keepNext/>
        <w:keepLines/>
        <w:widowControl w:val="0"/>
        <w:tabs>
          <w:tab w:val="left" w:pos="2880"/>
          <w:tab w:val="left" w:pos="4950"/>
          <w:tab w:val="left" w:pos="5040"/>
          <w:tab w:val="left" w:pos="6660"/>
          <w:tab w:val="left" w:pos="6840"/>
          <w:tab w:val="left" w:pos="7110"/>
        </w:tabs>
        <w:rPr>
          <w:rFonts w:ascii="Arial" w:hAnsi="Arial" w:cs="Arial"/>
          <w:sz w:val="22"/>
          <w:szCs w:val="22"/>
        </w:rPr>
      </w:pPr>
    </w:p>
    <w:p w14:paraId="3645906D" w14:textId="77777777" w:rsidR="00A91380" w:rsidRDefault="00A91380" w:rsidP="005E131A">
      <w:pPr>
        <w:keepNext/>
        <w:keepLines/>
        <w:widowControl w:val="0"/>
        <w:tabs>
          <w:tab w:val="left" w:pos="2880"/>
          <w:tab w:val="left" w:pos="4950"/>
          <w:tab w:val="left" w:pos="5040"/>
          <w:tab w:val="left" w:pos="6660"/>
          <w:tab w:val="left" w:pos="6840"/>
          <w:tab w:val="left" w:pos="7110"/>
        </w:tabs>
        <w:rPr>
          <w:rFonts w:ascii="Arial" w:hAnsi="Arial" w:cs="Arial"/>
          <w:sz w:val="22"/>
          <w:szCs w:val="22"/>
        </w:rPr>
      </w:pPr>
    </w:p>
    <w:p w14:paraId="25C278FF" w14:textId="77777777" w:rsidR="00A91380" w:rsidRDefault="00A91380" w:rsidP="005E131A">
      <w:pPr>
        <w:keepNext/>
        <w:keepLines/>
        <w:widowControl w:val="0"/>
        <w:tabs>
          <w:tab w:val="left" w:pos="2880"/>
          <w:tab w:val="left" w:pos="4950"/>
          <w:tab w:val="left" w:pos="5040"/>
          <w:tab w:val="left" w:pos="6660"/>
          <w:tab w:val="left" w:pos="6840"/>
          <w:tab w:val="left" w:pos="7110"/>
        </w:tabs>
        <w:rPr>
          <w:rFonts w:ascii="Arial" w:hAnsi="Arial" w:cs="Arial"/>
          <w:sz w:val="22"/>
          <w:szCs w:val="22"/>
        </w:rPr>
      </w:pPr>
    </w:p>
    <w:p w14:paraId="30A8887C" w14:textId="77777777" w:rsidR="005E131A" w:rsidRPr="001722E0" w:rsidRDefault="005E131A" w:rsidP="005E131A">
      <w:pPr>
        <w:keepNext/>
        <w:keepLines/>
        <w:widowControl w:val="0"/>
        <w:tabs>
          <w:tab w:val="left" w:pos="2880"/>
          <w:tab w:val="left" w:pos="4950"/>
          <w:tab w:val="left" w:pos="5040"/>
          <w:tab w:val="left" w:pos="6660"/>
          <w:tab w:val="left" w:pos="6840"/>
          <w:tab w:val="left" w:pos="7110"/>
        </w:tabs>
        <w:rPr>
          <w:rFonts w:ascii="Arial" w:hAnsi="Arial" w:cs="Arial"/>
          <w:sz w:val="22"/>
          <w:szCs w:val="22"/>
        </w:rPr>
      </w:pPr>
      <w:r w:rsidRPr="001722E0">
        <w:rPr>
          <w:rFonts w:ascii="Arial" w:hAnsi="Arial" w:cs="Arial"/>
          <w:sz w:val="22"/>
          <w:szCs w:val="22"/>
        </w:rPr>
        <w:tab/>
      </w:r>
    </w:p>
    <w:p w14:paraId="4C88B937" w14:textId="77777777" w:rsidR="00A91380" w:rsidRPr="00C07033" w:rsidRDefault="00667FD8" w:rsidP="00597777">
      <w:pPr>
        <w:pStyle w:val="Header"/>
        <w:widowControl w:val="0"/>
        <w:numPr>
          <w:ilvl w:val="0"/>
          <w:numId w:val="12"/>
        </w:numPr>
        <w:tabs>
          <w:tab w:val="clear" w:pos="4320"/>
          <w:tab w:val="clear" w:pos="8640"/>
        </w:tabs>
        <w:ind w:left="2552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Topic </w:t>
      </w:r>
      <w:bookmarkStart w:id="0" w:name="_GoBack"/>
      <w:bookmarkEnd w:id="0"/>
    </w:p>
    <w:p w14:paraId="3436475A" w14:textId="77777777" w:rsidR="00A91380" w:rsidRDefault="00667FD8" w:rsidP="00597777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215C0F67" w14:textId="77777777" w:rsidR="00A91380" w:rsidRDefault="00667FD8" w:rsidP="00597777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63C7B5BD" w14:textId="77777777" w:rsidR="00A91380" w:rsidRPr="00831131" w:rsidRDefault="00A91380" w:rsidP="00597777">
      <w:pPr>
        <w:pStyle w:val="Header"/>
        <w:widowControl w:val="0"/>
        <w:tabs>
          <w:tab w:val="clear" w:pos="4320"/>
          <w:tab w:val="clear" w:pos="8640"/>
        </w:tabs>
        <w:ind w:firstLine="567"/>
        <w:rPr>
          <w:rFonts w:ascii="Arial" w:hAnsi="Arial" w:cs="Arial"/>
          <w:sz w:val="28"/>
          <w:szCs w:val="28"/>
        </w:rPr>
      </w:pPr>
    </w:p>
    <w:p w14:paraId="7F93ECE5" w14:textId="77777777" w:rsidR="009E40A9" w:rsidRPr="00C07033" w:rsidRDefault="00667FD8" w:rsidP="00597777">
      <w:pPr>
        <w:pStyle w:val="Header"/>
        <w:widowControl w:val="0"/>
        <w:numPr>
          <w:ilvl w:val="0"/>
          <w:numId w:val="12"/>
        </w:numPr>
        <w:tabs>
          <w:tab w:val="clear" w:pos="4320"/>
          <w:tab w:val="clear" w:pos="8640"/>
        </w:tabs>
        <w:ind w:left="2552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Topic</w:t>
      </w:r>
    </w:p>
    <w:p w14:paraId="68F41A34" w14:textId="77777777" w:rsidR="009E40A9" w:rsidRDefault="00667FD8" w:rsidP="00597777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779E3765" w14:textId="77777777" w:rsidR="00667FD8" w:rsidRDefault="00667FD8" w:rsidP="00597777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0BC01D39" w14:textId="77777777" w:rsidR="009E40A9" w:rsidRPr="00A91380" w:rsidRDefault="009E40A9" w:rsidP="00597777">
      <w:pPr>
        <w:pStyle w:val="Header"/>
        <w:widowControl w:val="0"/>
        <w:tabs>
          <w:tab w:val="clear" w:pos="4320"/>
          <w:tab w:val="clear" w:pos="8640"/>
        </w:tabs>
        <w:ind w:firstLine="567"/>
        <w:rPr>
          <w:rFonts w:ascii="Arial" w:hAnsi="Arial" w:cs="Arial"/>
          <w:sz w:val="22"/>
          <w:szCs w:val="22"/>
        </w:rPr>
      </w:pPr>
    </w:p>
    <w:p w14:paraId="642DCD2D" w14:textId="77777777" w:rsidR="009E40A9" w:rsidRPr="00C07033" w:rsidRDefault="00667FD8" w:rsidP="00597777">
      <w:pPr>
        <w:pStyle w:val="Header"/>
        <w:widowControl w:val="0"/>
        <w:numPr>
          <w:ilvl w:val="0"/>
          <w:numId w:val="12"/>
        </w:numPr>
        <w:tabs>
          <w:tab w:val="clear" w:pos="4320"/>
          <w:tab w:val="clear" w:pos="8640"/>
        </w:tabs>
        <w:ind w:left="2552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Topic</w:t>
      </w:r>
    </w:p>
    <w:p w14:paraId="4C251D66" w14:textId="77777777" w:rsidR="009E40A9" w:rsidRDefault="00667FD8" w:rsidP="00597777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46E5BB07" w14:textId="77777777" w:rsidR="00667FD8" w:rsidRPr="00667FD8" w:rsidRDefault="00667FD8" w:rsidP="00667FD8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 w:rsidRPr="00667FD8">
        <w:rPr>
          <w:rFonts w:ascii="Arial" w:hAnsi="Arial" w:cs="Arial"/>
          <w:sz w:val="22"/>
          <w:szCs w:val="22"/>
        </w:rPr>
        <w:t>Topic Item</w:t>
      </w:r>
    </w:p>
    <w:p w14:paraId="7644E7BD" w14:textId="77777777" w:rsidR="009E40A9" w:rsidRPr="00831131" w:rsidRDefault="009E40A9" w:rsidP="00597777">
      <w:pPr>
        <w:pStyle w:val="Header"/>
        <w:widowControl w:val="0"/>
        <w:tabs>
          <w:tab w:val="clear" w:pos="4320"/>
          <w:tab w:val="clear" w:pos="8640"/>
        </w:tabs>
        <w:ind w:firstLine="567"/>
        <w:rPr>
          <w:rFonts w:ascii="Arial" w:hAnsi="Arial" w:cs="Arial"/>
          <w:sz w:val="28"/>
          <w:szCs w:val="28"/>
        </w:rPr>
      </w:pPr>
    </w:p>
    <w:p w14:paraId="4C7B2297" w14:textId="77777777" w:rsidR="009E40A9" w:rsidRPr="00C07033" w:rsidRDefault="00667FD8" w:rsidP="00597777">
      <w:pPr>
        <w:pStyle w:val="Header"/>
        <w:widowControl w:val="0"/>
        <w:numPr>
          <w:ilvl w:val="0"/>
          <w:numId w:val="12"/>
        </w:numPr>
        <w:tabs>
          <w:tab w:val="clear" w:pos="4320"/>
          <w:tab w:val="clear" w:pos="8640"/>
        </w:tabs>
        <w:ind w:left="2552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Topic</w:t>
      </w:r>
    </w:p>
    <w:p w14:paraId="2AEAC81C" w14:textId="77777777" w:rsidR="00667FD8" w:rsidRDefault="00667FD8" w:rsidP="00667FD8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0C0B9811" w14:textId="77777777" w:rsidR="00667FD8" w:rsidRDefault="00667FD8" w:rsidP="00667FD8">
      <w:pPr>
        <w:pStyle w:val="Header"/>
        <w:widowControl w:val="0"/>
        <w:numPr>
          <w:ilvl w:val="4"/>
          <w:numId w:val="12"/>
        </w:numPr>
        <w:tabs>
          <w:tab w:val="clear" w:pos="4320"/>
          <w:tab w:val="clear" w:pos="8640"/>
        </w:tabs>
        <w:ind w:left="2552"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Topic Item</w:t>
      </w:r>
    </w:p>
    <w:p w14:paraId="33D57900" w14:textId="77777777" w:rsidR="009E40A9" w:rsidRPr="00831131" w:rsidRDefault="009E40A9" w:rsidP="00597777">
      <w:pPr>
        <w:pStyle w:val="Header"/>
        <w:widowControl w:val="0"/>
        <w:tabs>
          <w:tab w:val="clear" w:pos="4320"/>
          <w:tab w:val="clear" w:pos="8640"/>
        </w:tabs>
        <w:ind w:firstLine="567"/>
        <w:rPr>
          <w:rFonts w:ascii="Arial" w:hAnsi="Arial" w:cs="Arial"/>
          <w:sz w:val="28"/>
          <w:szCs w:val="28"/>
        </w:rPr>
      </w:pPr>
    </w:p>
    <w:p w14:paraId="1F8FD104" w14:textId="77777777" w:rsidR="009E40A9" w:rsidRDefault="00F27D8A" w:rsidP="00597777">
      <w:pPr>
        <w:pStyle w:val="Header"/>
        <w:widowControl w:val="0"/>
        <w:numPr>
          <w:ilvl w:val="0"/>
          <w:numId w:val="12"/>
        </w:numPr>
        <w:tabs>
          <w:tab w:val="clear" w:pos="4320"/>
          <w:tab w:val="clear" w:pos="8640"/>
        </w:tabs>
        <w:ind w:left="2552" w:hanging="56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Next Meeting </w:t>
      </w:r>
    </w:p>
    <w:p w14:paraId="6B523C06" w14:textId="77777777" w:rsidR="00F27D8A" w:rsidRPr="00F27D8A" w:rsidRDefault="00667FD8" w:rsidP="00597777">
      <w:pPr>
        <w:pStyle w:val="Header"/>
        <w:widowControl w:val="0"/>
        <w:tabs>
          <w:tab w:val="clear" w:pos="4320"/>
          <w:tab w:val="clear" w:pos="8640"/>
        </w:tabs>
        <w:ind w:left="2552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Day, Month Date, Year – Time – Location </w:t>
      </w:r>
    </w:p>
    <w:p w14:paraId="4CD5AD83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3C6E53D4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6F92D2AA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6EA8BE1D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5A925033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3A1BA37F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515C195A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55455FD8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617ACC9D" w14:textId="77777777" w:rsidR="00A91380" w:rsidRDefault="00A91380" w:rsidP="005E131A">
      <w:pPr>
        <w:pStyle w:val="Header"/>
        <w:widowControl w:val="0"/>
        <w:tabs>
          <w:tab w:val="clear" w:pos="4320"/>
          <w:tab w:val="clear" w:pos="8640"/>
        </w:tabs>
        <w:rPr>
          <w:rFonts w:ascii="Arial" w:hAnsi="Arial" w:cs="Arial"/>
          <w:sz w:val="22"/>
          <w:szCs w:val="22"/>
        </w:rPr>
      </w:pPr>
    </w:p>
    <w:p w14:paraId="3F08997F" w14:textId="77777777" w:rsidR="005E131A" w:rsidRDefault="005E131A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  <w:r w:rsidRPr="00905921">
        <w:rPr>
          <w:rFonts w:ascii="Arial" w:hAnsi="Arial" w:cs="Arial"/>
          <w:b/>
          <w:sz w:val="22"/>
          <w:szCs w:val="22"/>
        </w:rPr>
        <w:t>Thank you for attending</w:t>
      </w:r>
      <w:r>
        <w:rPr>
          <w:rFonts w:ascii="Arial" w:hAnsi="Arial" w:cs="Arial"/>
          <w:b/>
          <w:sz w:val="22"/>
          <w:szCs w:val="22"/>
        </w:rPr>
        <w:t>!</w:t>
      </w:r>
      <w:r w:rsidRPr="00905921">
        <w:rPr>
          <w:rFonts w:ascii="Arial" w:hAnsi="Arial" w:cs="Arial"/>
          <w:b/>
          <w:sz w:val="22"/>
          <w:szCs w:val="22"/>
        </w:rPr>
        <w:t xml:space="preserve"> </w:t>
      </w:r>
      <w:r w:rsidR="008E4D7F">
        <w:rPr>
          <w:rFonts w:ascii="Arial" w:hAnsi="Arial" w:cs="Arial"/>
          <w:b/>
          <w:sz w:val="22"/>
          <w:szCs w:val="22"/>
        </w:rPr>
        <w:t>Enjoy your week!</w:t>
      </w:r>
      <w:r>
        <w:rPr>
          <w:rFonts w:ascii="Arial" w:hAnsi="Arial" w:cs="Arial"/>
          <w:b/>
          <w:sz w:val="22"/>
          <w:szCs w:val="22"/>
        </w:rPr>
        <w:t xml:space="preserve"> </w:t>
      </w:r>
    </w:p>
    <w:p w14:paraId="47F57DA5" w14:textId="77777777" w:rsidR="00743D12" w:rsidRDefault="00743D12" w:rsidP="005E131A">
      <w:pPr>
        <w:pStyle w:val="Header"/>
        <w:widowControl w:val="0"/>
        <w:tabs>
          <w:tab w:val="clear" w:pos="4320"/>
          <w:tab w:val="clear" w:pos="8640"/>
        </w:tabs>
        <w:jc w:val="center"/>
        <w:rPr>
          <w:rFonts w:ascii="Arial" w:hAnsi="Arial" w:cs="Arial"/>
          <w:b/>
          <w:sz w:val="22"/>
          <w:szCs w:val="22"/>
        </w:rPr>
      </w:pPr>
    </w:p>
    <w:p w14:paraId="2FE1FAFC" w14:textId="77777777" w:rsidR="00F20E5A" w:rsidRDefault="00F20E5A" w:rsidP="00F20E5A">
      <w:pPr>
        <w:pStyle w:val="EndnoteText"/>
        <w:rPr>
          <w:lang w:val="en-CA"/>
        </w:rPr>
      </w:pPr>
    </w:p>
    <w:sectPr w:rsidR="00F20E5A" w:rsidSect="00743D12">
      <w:headerReference w:type="even" r:id="rId8"/>
      <w:headerReference w:type="default" r:id="rId9"/>
      <w:footerReference w:type="default" r:id="rId10"/>
      <w:pgSz w:w="12240" w:h="15840" w:code="1"/>
      <w:pgMar w:top="720" w:right="720" w:bottom="720" w:left="72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1CF1FC" w14:textId="77777777" w:rsidR="00FD5574" w:rsidRDefault="00FD5574">
      <w:r>
        <w:separator/>
      </w:r>
    </w:p>
  </w:endnote>
  <w:endnote w:type="continuationSeparator" w:id="0">
    <w:p w14:paraId="6F2D1330" w14:textId="77777777" w:rsidR="00FD5574" w:rsidRDefault="00FD55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6511EE" w14:textId="77777777" w:rsidR="00034506" w:rsidRDefault="00034506" w:rsidP="005E131A">
    <w:pPr>
      <w:pStyle w:val="Footer"/>
      <w:tabs>
        <w:tab w:val="clear" w:pos="8640"/>
        <w:tab w:val="right" w:pos="10080"/>
      </w:tabs>
      <w:ind w:right="-720"/>
      <w:jc w:val="right"/>
      <w:rPr>
        <w:rFonts w:ascii="Arial" w:hAnsi="Arial" w:cs="Arial"/>
        <w:sz w:val="16"/>
        <w:szCs w:val="16"/>
      </w:rPr>
    </w:pPr>
  </w:p>
  <w:p w14:paraId="446DB7BE" w14:textId="77777777" w:rsidR="00034506" w:rsidRPr="005420B7" w:rsidRDefault="00034506" w:rsidP="00466440">
    <w:pPr>
      <w:pStyle w:val="Footer"/>
      <w:tabs>
        <w:tab w:val="clear" w:pos="8640"/>
        <w:tab w:val="right" w:pos="10773"/>
      </w:tabs>
      <w:ind w:right="27"/>
      <w:jc w:val="right"/>
      <w:rPr>
        <w:rFonts w:ascii="Arial" w:hAnsi="Arial" w:cs="Arial"/>
        <w:sz w:val="14"/>
        <w:szCs w:val="14"/>
      </w:rPr>
    </w:pPr>
    <w:r w:rsidRPr="005420B7">
      <w:rPr>
        <w:rFonts w:ascii="Arial" w:hAnsi="Arial" w:cs="Arial"/>
        <w:sz w:val="14"/>
        <w:szCs w:val="14"/>
      </w:rPr>
      <w:t xml:space="preserve">Page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PAGE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7E2A19">
      <w:rPr>
        <w:rFonts w:ascii="Arial" w:hAnsi="Arial" w:cs="Arial"/>
        <w:noProof/>
        <w:sz w:val="14"/>
        <w:szCs w:val="14"/>
      </w:rPr>
      <w:t>1</w:t>
    </w:r>
    <w:r w:rsidRPr="005420B7">
      <w:rPr>
        <w:rFonts w:ascii="Arial" w:hAnsi="Arial" w:cs="Arial"/>
        <w:sz w:val="14"/>
        <w:szCs w:val="14"/>
      </w:rPr>
      <w:fldChar w:fldCharType="end"/>
    </w:r>
    <w:r w:rsidRPr="005420B7">
      <w:rPr>
        <w:rFonts w:ascii="Arial" w:hAnsi="Arial" w:cs="Arial"/>
        <w:sz w:val="14"/>
        <w:szCs w:val="14"/>
      </w:rPr>
      <w:t xml:space="preserve"> of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NUMPAGES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7E2A19">
      <w:rPr>
        <w:rFonts w:ascii="Arial" w:hAnsi="Arial" w:cs="Arial"/>
        <w:noProof/>
        <w:sz w:val="14"/>
        <w:szCs w:val="14"/>
      </w:rPr>
      <w:t>1</w:t>
    </w:r>
    <w:r w:rsidRPr="005420B7">
      <w:rPr>
        <w:rFonts w:ascii="Arial" w:hAnsi="Arial" w:cs="Arial"/>
        <w:sz w:val="14"/>
        <w:szCs w:val="14"/>
      </w:rPr>
      <w:fldChar w:fldCharType="end"/>
    </w:r>
  </w:p>
  <w:p w14:paraId="402EDD86" w14:textId="77777777" w:rsidR="00034506" w:rsidRPr="005420B7" w:rsidRDefault="00034506" w:rsidP="00466440">
    <w:pPr>
      <w:pStyle w:val="Footer"/>
      <w:tabs>
        <w:tab w:val="clear" w:pos="8640"/>
        <w:tab w:val="right" w:pos="10773"/>
      </w:tabs>
      <w:ind w:right="27"/>
      <w:jc w:val="right"/>
      <w:rPr>
        <w:rFonts w:ascii="Arial" w:hAnsi="Arial" w:cs="Arial"/>
        <w:sz w:val="14"/>
        <w:szCs w:val="14"/>
      </w:rPr>
    </w:pPr>
    <w:r w:rsidRPr="005420B7">
      <w:rPr>
        <w:rFonts w:ascii="Arial" w:hAnsi="Arial" w:cs="Arial"/>
        <w:sz w:val="14"/>
        <w:szCs w:val="14"/>
      </w:rPr>
      <w:t xml:space="preserve">VER: 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DATE \@ "M/d/yyyy"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861267">
      <w:rPr>
        <w:rFonts w:ascii="Arial" w:hAnsi="Arial" w:cs="Arial"/>
        <w:noProof/>
        <w:sz w:val="14"/>
        <w:szCs w:val="14"/>
      </w:rPr>
      <w:t>4/7/2019</w:t>
    </w:r>
    <w:r w:rsidRPr="005420B7">
      <w:rPr>
        <w:rFonts w:ascii="Arial" w:hAnsi="Arial" w:cs="Arial"/>
        <w:sz w:val="14"/>
        <w:szCs w:val="14"/>
      </w:rPr>
      <w:fldChar w:fldCharType="end"/>
    </w:r>
    <w:r w:rsidRPr="005420B7">
      <w:rPr>
        <w:rFonts w:ascii="Arial" w:hAnsi="Arial" w:cs="Arial"/>
        <w:sz w:val="14"/>
        <w:szCs w:val="14"/>
      </w:rPr>
      <w:t>-</w:t>
    </w:r>
    <w:r w:rsidRPr="005420B7">
      <w:rPr>
        <w:rFonts w:ascii="Arial" w:hAnsi="Arial" w:cs="Arial"/>
        <w:sz w:val="14"/>
        <w:szCs w:val="14"/>
      </w:rPr>
      <w:fldChar w:fldCharType="begin"/>
    </w:r>
    <w:r w:rsidRPr="005420B7">
      <w:rPr>
        <w:rFonts w:ascii="Arial" w:hAnsi="Arial" w:cs="Arial"/>
        <w:sz w:val="14"/>
        <w:szCs w:val="14"/>
      </w:rPr>
      <w:instrText xml:space="preserve"> TIME \@ "h:mm:ss am/pm" </w:instrText>
    </w:r>
    <w:r w:rsidRPr="005420B7">
      <w:rPr>
        <w:rFonts w:ascii="Arial" w:hAnsi="Arial" w:cs="Arial"/>
        <w:sz w:val="14"/>
        <w:szCs w:val="14"/>
      </w:rPr>
      <w:fldChar w:fldCharType="separate"/>
    </w:r>
    <w:r w:rsidR="00861267">
      <w:rPr>
        <w:rFonts w:ascii="Arial" w:hAnsi="Arial" w:cs="Arial"/>
        <w:noProof/>
        <w:sz w:val="14"/>
        <w:szCs w:val="14"/>
      </w:rPr>
      <w:t>1:52:44 PM</w:t>
    </w:r>
    <w:r w:rsidRPr="005420B7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1F4712" w14:textId="77777777" w:rsidR="00FD5574" w:rsidRDefault="00FD5574">
      <w:r>
        <w:separator/>
      </w:r>
    </w:p>
  </w:footnote>
  <w:footnote w:type="continuationSeparator" w:id="0">
    <w:p w14:paraId="1943E445" w14:textId="77777777" w:rsidR="00FD5574" w:rsidRDefault="00FD55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5EC03" w14:textId="77777777" w:rsidR="00034506" w:rsidRDefault="00FD5574">
    <w:pPr>
      <w:pStyle w:val="Header"/>
    </w:pPr>
    <w:r>
      <w:rPr>
        <w:rFonts w:ascii="Arial" w:hAnsi="Arial" w:cs="Arial"/>
        <w:sz w:val="22"/>
        <w:szCs w:val="22"/>
      </w:rPr>
      <w:pict w14:anchorId="626063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67.1pt;height:311.4pt">
          <v:imagedata r:id="rId1" o:title="CCH_logo-no-bkgrd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64824" w14:textId="62159CE9" w:rsidR="00034506" w:rsidRDefault="00FD5574" w:rsidP="00F44B26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2"/>
        <w:szCs w:val="22"/>
        <w:lang w:val="en-CA" w:eastAsia="en-CA"/>
      </w:rPr>
      <w:pict w14:anchorId="4C91760C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57.8pt;margin-top:4.5pt;width:387.6pt;height:53.2pt;z-index:1;mso-height-percent:200;mso-height-percent:200;mso-width-relative:margin;mso-height-relative:margin" fillcolor="#d8d8d8" stroked="f">
          <v:textbox style="mso-next-textbox:#_x0000_s2051;mso-fit-shape-to-text:t">
            <w:txbxContent>
              <w:p w14:paraId="08E500F3" w14:textId="7E4621D6" w:rsidR="00034506" w:rsidRDefault="00861267" w:rsidP="00F44B26">
                <w:pPr>
                  <w:shd w:val="clear" w:color="auto" w:fill="7F7F7F"/>
                  <w:rPr>
                    <w:b/>
                    <w:color w:val="F2F2F2"/>
                  </w:rPr>
                </w:pPr>
                <w:r>
                  <w:rPr>
                    <w:b/>
                    <w:color w:val="F2F2F2"/>
                  </w:rPr>
                  <w:t>Company Name</w:t>
                </w:r>
              </w:p>
              <w:p w14:paraId="638D190F" w14:textId="3E112483" w:rsidR="00861267" w:rsidRPr="0069270F" w:rsidRDefault="00861267" w:rsidP="00F44B26">
                <w:pPr>
                  <w:shd w:val="clear" w:color="auto" w:fill="7F7F7F"/>
                  <w:rPr>
                    <w:color w:val="F2F2F2"/>
                  </w:rPr>
                </w:pPr>
                <w:r>
                  <w:rPr>
                    <w:b/>
                    <w:color w:val="F2F2F2"/>
                  </w:rPr>
                  <w:t>Company Info</w:t>
                </w:r>
              </w:p>
            </w:txbxContent>
          </v:textbox>
        </v:shape>
      </w:pict>
    </w:r>
  </w:p>
  <w:p w14:paraId="689A7321" w14:textId="77777777" w:rsidR="00034506" w:rsidRDefault="00034506" w:rsidP="005E131A">
    <w:pPr>
      <w:pStyle w:val="Header"/>
      <w:jc w:val="center"/>
    </w:pPr>
  </w:p>
  <w:p w14:paraId="083FA1F7" w14:textId="77777777" w:rsidR="00034506" w:rsidRDefault="00034506" w:rsidP="005E131A">
    <w:pPr>
      <w:pStyle w:val="Header"/>
      <w:jc w:val="center"/>
    </w:pPr>
  </w:p>
  <w:p w14:paraId="0C354691" w14:textId="77777777" w:rsidR="00034506" w:rsidRDefault="00034506" w:rsidP="005E131A">
    <w:pPr>
      <w:pStyle w:val="Header"/>
      <w:jc w:val="center"/>
    </w:pPr>
  </w:p>
  <w:p w14:paraId="72E0E73D" w14:textId="77777777" w:rsidR="00034506" w:rsidRDefault="00034506" w:rsidP="005E131A">
    <w:pPr>
      <w:pStyle w:val="Header"/>
      <w:jc w:val="center"/>
    </w:pPr>
  </w:p>
  <w:p w14:paraId="391402B3" w14:textId="77777777" w:rsidR="00034506" w:rsidRDefault="00034506" w:rsidP="005E131A">
    <w:pPr>
      <w:pStyle w:val="Header"/>
      <w:jc w:val="center"/>
    </w:pPr>
  </w:p>
  <w:p w14:paraId="4FB86A76" w14:textId="77777777" w:rsidR="00034506" w:rsidRDefault="00034506" w:rsidP="005E131A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.3pt;height:12.3pt" o:bullet="t">
        <v:imagedata r:id="rId1" o:title=""/>
      </v:shape>
    </w:pict>
  </w:numPicBullet>
  <w:abstractNum w:abstractNumId="0" w15:restartNumberingAfterBreak="0">
    <w:nsid w:val="015535F7"/>
    <w:multiLevelType w:val="hybridMultilevel"/>
    <w:tmpl w:val="F9A86B36"/>
    <w:lvl w:ilvl="0" w:tplc="B9A6A64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8F7B8A"/>
    <w:multiLevelType w:val="hybridMultilevel"/>
    <w:tmpl w:val="88F47D44"/>
    <w:lvl w:ilvl="0" w:tplc="BD0060EA">
      <w:start w:val="1"/>
      <w:numFmt w:val="bullet"/>
      <w:lvlText w:val="–"/>
      <w:lvlJc w:val="left"/>
      <w:pPr>
        <w:tabs>
          <w:tab w:val="num" w:pos="440"/>
        </w:tabs>
        <w:ind w:left="44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07F565E7"/>
    <w:multiLevelType w:val="hybridMultilevel"/>
    <w:tmpl w:val="DAFA6658"/>
    <w:lvl w:ilvl="0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BD6EE5"/>
    <w:multiLevelType w:val="hybridMultilevel"/>
    <w:tmpl w:val="61A45542"/>
    <w:lvl w:ilvl="0" w:tplc="91724E96">
      <w:start w:val="1"/>
      <w:numFmt w:val="bullet"/>
      <w:lvlText w:val="-"/>
      <w:lvlJc w:val="left"/>
      <w:pPr>
        <w:tabs>
          <w:tab w:val="num" w:pos="440"/>
        </w:tabs>
        <w:ind w:left="440" w:hanging="360"/>
      </w:pPr>
      <w:rPr>
        <w:rFonts w:ascii="Arial" w:eastAsia="Times New Roman" w:hAnsi="Arial" w:cs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60"/>
        </w:tabs>
        <w:ind w:left="116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80"/>
        </w:tabs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600"/>
        </w:tabs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20"/>
        </w:tabs>
        <w:ind w:left="332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40"/>
        </w:tabs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60"/>
        </w:tabs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80"/>
        </w:tabs>
        <w:ind w:left="548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200"/>
        </w:tabs>
        <w:ind w:left="6200" w:hanging="360"/>
      </w:pPr>
      <w:rPr>
        <w:rFonts w:ascii="Wingdings" w:hAnsi="Wingdings" w:hint="default"/>
      </w:rPr>
    </w:lvl>
  </w:abstractNum>
  <w:abstractNum w:abstractNumId="4" w15:restartNumberingAfterBreak="0">
    <w:nsid w:val="1DD7781C"/>
    <w:multiLevelType w:val="hybridMultilevel"/>
    <w:tmpl w:val="F85EC6F0"/>
    <w:lvl w:ilvl="0" w:tplc="3A44BF7E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27954345"/>
    <w:multiLevelType w:val="hybridMultilevel"/>
    <w:tmpl w:val="FEEE8A22"/>
    <w:lvl w:ilvl="0" w:tplc="3A44BF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294796"/>
    <w:multiLevelType w:val="hybridMultilevel"/>
    <w:tmpl w:val="35E4D9A2"/>
    <w:lvl w:ilvl="0" w:tplc="3A44BF7E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7" w15:restartNumberingAfterBreak="0">
    <w:nsid w:val="36063940"/>
    <w:multiLevelType w:val="hybridMultilevel"/>
    <w:tmpl w:val="488E0742"/>
    <w:lvl w:ilvl="0" w:tplc="9F14393E">
      <w:start w:val="1"/>
      <w:numFmt w:val="decimal"/>
      <w:lvlText w:val="%1."/>
      <w:lvlJc w:val="left"/>
      <w:pPr>
        <w:tabs>
          <w:tab w:val="num" w:pos="515"/>
        </w:tabs>
        <w:ind w:left="5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235"/>
        </w:tabs>
        <w:ind w:left="12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55"/>
        </w:tabs>
        <w:ind w:left="19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75"/>
        </w:tabs>
        <w:ind w:left="26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95"/>
        </w:tabs>
        <w:ind w:left="33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15"/>
        </w:tabs>
        <w:ind w:left="41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35"/>
        </w:tabs>
        <w:ind w:left="48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55"/>
        </w:tabs>
        <w:ind w:left="55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75"/>
        </w:tabs>
        <w:ind w:left="6275" w:hanging="180"/>
      </w:pPr>
    </w:lvl>
  </w:abstractNum>
  <w:abstractNum w:abstractNumId="8" w15:restartNumberingAfterBreak="0">
    <w:nsid w:val="5FED4A2F"/>
    <w:multiLevelType w:val="hybridMultilevel"/>
    <w:tmpl w:val="C2B660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9E42312"/>
    <w:multiLevelType w:val="hybridMultilevel"/>
    <w:tmpl w:val="46A8F0C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1156B5"/>
    <w:multiLevelType w:val="hybridMultilevel"/>
    <w:tmpl w:val="1690D69C"/>
    <w:lvl w:ilvl="0" w:tplc="CEC856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C186853"/>
    <w:multiLevelType w:val="multilevel"/>
    <w:tmpl w:val="F0D47D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lowerLetter"/>
      <w:lvlText w:val="%5)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0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1"/>
  </w:num>
  <w:num w:numId="10">
    <w:abstractNumId w:val="3"/>
  </w:num>
  <w:num w:numId="11">
    <w:abstractNumId w:val="9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en-US" w:vendorID="64" w:dllVersion="5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US" w:vendorID="64" w:dllVersion="4096" w:nlCheck="1" w:checkStyle="0"/>
  <w:activeWritingStyle w:appName="MSWord" w:lang="en-CA" w:vendorID="64" w:dllVersion="4096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1267"/>
    <w:rsid w:val="000259C5"/>
    <w:rsid w:val="00034506"/>
    <w:rsid w:val="000A01D2"/>
    <w:rsid w:val="00157FA0"/>
    <w:rsid w:val="001929F0"/>
    <w:rsid w:val="001A7AF4"/>
    <w:rsid w:val="001B7224"/>
    <w:rsid w:val="001C4C66"/>
    <w:rsid w:val="00291EF9"/>
    <w:rsid w:val="002A3CC6"/>
    <w:rsid w:val="002B66F3"/>
    <w:rsid w:val="002F1489"/>
    <w:rsid w:val="00301012"/>
    <w:rsid w:val="0032092E"/>
    <w:rsid w:val="00343808"/>
    <w:rsid w:val="003502E5"/>
    <w:rsid w:val="00366BDB"/>
    <w:rsid w:val="00466440"/>
    <w:rsid w:val="00510210"/>
    <w:rsid w:val="00513CC0"/>
    <w:rsid w:val="00530095"/>
    <w:rsid w:val="005420B7"/>
    <w:rsid w:val="00551341"/>
    <w:rsid w:val="0056239B"/>
    <w:rsid w:val="00597777"/>
    <w:rsid w:val="005D6A12"/>
    <w:rsid w:val="005E131A"/>
    <w:rsid w:val="00625870"/>
    <w:rsid w:val="00663B31"/>
    <w:rsid w:val="00667FD8"/>
    <w:rsid w:val="006973B2"/>
    <w:rsid w:val="007138D0"/>
    <w:rsid w:val="00714F9F"/>
    <w:rsid w:val="00743D12"/>
    <w:rsid w:val="00755DFA"/>
    <w:rsid w:val="0076264F"/>
    <w:rsid w:val="007E2A19"/>
    <w:rsid w:val="00827456"/>
    <w:rsid w:val="00831131"/>
    <w:rsid w:val="00861267"/>
    <w:rsid w:val="008A536E"/>
    <w:rsid w:val="008B4AA9"/>
    <w:rsid w:val="008D2F16"/>
    <w:rsid w:val="008E4D7F"/>
    <w:rsid w:val="00966129"/>
    <w:rsid w:val="009C0A20"/>
    <w:rsid w:val="009C2924"/>
    <w:rsid w:val="009E3B74"/>
    <w:rsid w:val="009E40A9"/>
    <w:rsid w:val="00A520C1"/>
    <w:rsid w:val="00A91380"/>
    <w:rsid w:val="00AB7CFA"/>
    <w:rsid w:val="00B33944"/>
    <w:rsid w:val="00B45DDB"/>
    <w:rsid w:val="00B46B8C"/>
    <w:rsid w:val="00B57193"/>
    <w:rsid w:val="00BB1B0F"/>
    <w:rsid w:val="00C07033"/>
    <w:rsid w:val="00C31E76"/>
    <w:rsid w:val="00C74917"/>
    <w:rsid w:val="00CC066F"/>
    <w:rsid w:val="00CD716E"/>
    <w:rsid w:val="00D07A9A"/>
    <w:rsid w:val="00D16F9B"/>
    <w:rsid w:val="00D6547D"/>
    <w:rsid w:val="00DE4497"/>
    <w:rsid w:val="00DF15EE"/>
    <w:rsid w:val="00E30872"/>
    <w:rsid w:val="00F20E5A"/>
    <w:rsid w:val="00F27D8A"/>
    <w:rsid w:val="00F44B26"/>
    <w:rsid w:val="00FD5574"/>
    <w:rsid w:val="00FE016B"/>
    <w:rsid w:val="00FF3FB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ECF4988"/>
  <w15:docId w15:val="{6914DBE2-9146-41C0-9C19-EA1A7A2E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sz w:val="3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qFormat/>
    <w:pPr>
      <w:keepNext/>
      <w:ind w:left="2040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  <w:sz w:val="24"/>
    </w:rPr>
  </w:style>
  <w:style w:type="paragraph" w:styleId="Heading6">
    <w:name w:val="heading 6"/>
    <w:basedOn w:val="Normal"/>
    <w:next w:val="Normal"/>
    <w:qFormat/>
    <w:pPr>
      <w:keepNext/>
      <w:ind w:left="1242" w:hanging="1242"/>
      <w:outlineLvl w:val="5"/>
    </w:pPr>
    <w:rPr>
      <w:b/>
      <w:sz w:val="24"/>
    </w:rPr>
  </w:style>
  <w:style w:type="paragraph" w:styleId="Heading7">
    <w:name w:val="heading 7"/>
    <w:basedOn w:val="Normal"/>
    <w:next w:val="Normal"/>
    <w:qFormat/>
    <w:pPr>
      <w:keepNext/>
      <w:tabs>
        <w:tab w:val="left" w:pos="1602"/>
        <w:tab w:val="left" w:pos="1872"/>
      </w:tabs>
      <w:ind w:left="-18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1602"/>
        <w:tab w:val="left" w:pos="1872"/>
      </w:tabs>
      <w:ind w:left="360"/>
      <w:outlineLvl w:val="7"/>
    </w:pPr>
    <w:rPr>
      <w:sz w:val="24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b/>
    </w:rPr>
  </w:style>
  <w:style w:type="paragraph" w:styleId="DocumentMap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pPr>
      <w:ind w:left="2040"/>
    </w:pPr>
  </w:style>
  <w:style w:type="paragraph" w:styleId="Title">
    <w:name w:val="Title"/>
    <w:basedOn w:val="Normal"/>
    <w:qFormat/>
    <w:pPr>
      <w:jc w:val="center"/>
    </w:pPr>
    <w:rPr>
      <w:b/>
      <w:i/>
      <w:sz w:val="28"/>
    </w:rPr>
  </w:style>
  <w:style w:type="paragraph" w:styleId="BodyTextIndent2">
    <w:name w:val="Body Text Indent 2"/>
    <w:basedOn w:val="Normal"/>
    <w:pPr>
      <w:ind w:left="1422" w:hanging="1422"/>
    </w:pPr>
    <w:rPr>
      <w:b/>
      <w:sz w:val="24"/>
    </w:rPr>
  </w:style>
  <w:style w:type="paragraph" w:styleId="BodyTextIndent3">
    <w:name w:val="Body Text Indent 3"/>
    <w:basedOn w:val="Normal"/>
    <w:pPr>
      <w:ind w:left="702" w:hanging="702"/>
    </w:pPr>
    <w:rPr>
      <w:b/>
      <w:sz w:val="24"/>
    </w:rPr>
  </w:style>
  <w:style w:type="paragraph" w:styleId="BodyText2">
    <w:name w:val="Body Text 2"/>
    <w:basedOn w:val="Normal"/>
    <w:rPr>
      <w:bCs/>
      <w:sz w:val="24"/>
    </w:rPr>
  </w:style>
  <w:style w:type="paragraph" w:styleId="BodyText3">
    <w:name w:val="Body Text 3"/>
    <w:basedOn w:val="Normal"/>
    <w:rPr>
      <w:b/>
      <w:sz w:val="24"/>
    </w:rPr>
  </w:style>
  <w:style w:type="table" w:styleId="TableGrid">
    <w:name w:val="Table Grid"/>
    <w:basedOn w:val="TableNormal"/>
    <w:rsid w:val="00947F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C20929"/>
    <w:rPr>
      <w:color w:val="0000FF"/>
      <w:u w:val="single"/>
    </w:rPr>
  </w:style>
  <w:style w:type="character" w:styleId="Emphasis">
    <w:name w:val="Emphasis"/>
    <w:qFormat/>
    <w:rsid w:val="00BB4392"/>
    <w:rPr>
      <w:i/>
      <w:iCs/>
    </w:rPr>
  </w:style>
  <w:style w:type="paragraph" w:styleId="BalloonText">
    <w:name w:val="Balloon Text"/>
    <w:basedOn w:val="Normal"/>
    <w:semiHidden/>
    <w:rsid w:val="00E0746D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rsid w:val="008A536E"/>
  </w:style>
  <w:style w:type="character" w:customStyle="1" w:styleId="EndnoteTextChar">
    <w:name w:val="Endnote Text Char"/>
    <w:link w:val="EndnoteText"/>
    <w:rsid w:val="008A536E"/>
    <w:rPr>
      <w:lang w:val="en-US" w:eastAsia="en-US"/>
    </w:rPr>
  </w:style>
  <w:style w:type="character" w:styleId="EndnoteReference">
    <w:name w:val="endnote reference"/>
    <w:rsid w:val="008A536E"/>
    <w:rPr>
      <w:vertAlign w:val="superscript"/>
    </w:rPr>
  </w:style>
  <w:style w:type="character" w:customStyle="1" w:styleId="HeaderChar">
    <w:name w:val="Header Char"/>
    <w:link w:val="Header"/>
    <w:rsid w:val="009E40A9"/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33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731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9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65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24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19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9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2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66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2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3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7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9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9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53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05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lyn\Documents\Belynda's%20File\2015%20templates\Meeting%20Agenda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AC59FA-D0BD-4AA2-A1BB-F1423B807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Meeting Agenda Template</Template>
  <TotalTime>2</TotalTime>
  <Pages>1</Pages>
  <Words>52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Crystal Creek Homes</vt:lpstr>
    </vt:vector>
  </TitlesOfParts>
  <Company>Toshiba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Crystal Creek Homes</dc:title>
  <dc:creator>Belynda Debeurs</dc:creator>
  <cp:lastModifiedBy>Belynda Debeurs</cp:lastModifiedBy>
  <cp:revision>1</cp:revision>
  <cp:lastPrinted>2011-08-12T18:44:00Z</cp:lastPrinted>
  <dcterms:created xsi:type="dcterms:W3CDTF">2019-04-07T19:52:00Z</dcterms:created>
  <dcterms:modified xsi:type="dcterms:W3CDTF">2019-04-07T19:54:00Z</dcterms:modified>
</cp:coreProperties>
</file>